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8280"/>
        <w:gridCol w:w="2510"/>
      </w:tblGrid>
      <w:tr w:rsidR="00A70674" w14:paraId="500D2AF8" w14:textId="77777777" w:rsidTr="00435D2F">
        <w:tc>
          <w:tcPr>
            <w:tcW w:w="8280" w:type="dxa"/>
            <w:tcBorders>
              <w:right w:val="single" w:sz="18" w:space="0" w:color="B3B3B3" w:themeColor="background2" w:themeShade="BF"/>
            </w:tcBorders>
          </w:tcPr>
          <w:p w14:paraId="1579ABD2" w14:textId="73AD58AB" w:rsidR="00A70674" w:rsidRPr="0088563D" w:rsidRDefault="000B4FEF" w:rsidP="0030705A">
            <w:pPr>
              <w:pStyle w:val="Title"/>
              <w:rPr>
                <w:rFonts w:ascii="Goudy Old Style" w:hAnsi="Goudy Old Style"/>
                <w:color w:val="227A8C" w:themeColor="accent3" w:themeShade="80"/>
              </w:rPr>
            </w:pPr>
            <w:r w:rsidRPr="0088563D">
              <w:rPr>
                <w:rFonts w:ascii="Goudy Old Style" w:hAnsi="Goudy Old Style"/>
                <w:color w:val="227A8C" w:themeColor="accent3" w:themeShade="80"/>
              </w:rPr>
              <w:t>Creekside Homeschool Co-op</w:t>
            </w:r>
            <w:r w:rsidR="00A875D8" w:rsidRPr="0088563D">
              <w:rPr>
                <w:rFonts w:ascii="Goudy Old Style" w:hAnsi="Goudy Old Style"/>
                <w:color w:val="227A8C" w:themeColor="accent3" w:themeShade="80"/>
              </w:rPr>
              <w:t xml:space="preserve"> </w:t>
            </w:r>
            <w:r w:rsidRPr="0088563D">
              <w:rPr>
                <w:rFonts w:ascii="Goudy Old Style" w:hAnsi="Goudy Old Style"/>
                <w:color w:val="227A8C" w:themeColor="accent3" w:themeShade="80"/>
              </w:rPr>
              <w:t>A</w:t>
            </w:r>
            <w:r w:rsidR="00A0538E" w:rsidRPr="0088563D">
              <w:rPr>
                <w:rFonts w:ascii="Goudy Old Style" w:hAnsi="Goudy Old Style"/>
                <w:color w:val="227A8C" w:themeColor="accent3" w:themeShade="80"/>
              </w:rPr>
              <w:t xml:space="preserve">cademic </w:t>
            </w:r>
            <w:r w:rsidRPr="0088563D">
              <w:rPr>
                <w:rFonts w:ascii="Goudy Old Style" w:hAnsi="Goudy Old Style"/>
                <w:color w:val="227A8C" w:themeColor="accent3" w:themeShade="80"/>
              </w:rPr>
              <w:t>C</w:t>
            </w:r>
            <w:r w:rsidR="00A0538E" w:rsidRPr="0088563D">
              <w:rPr>
                <w:rFonts w:ascii="Goudy Old Style" w:hAnsi="Goudy Old Style"/>
                <w:color w:val="227A8C" w:themeColor="accent3" w:themeShade="80"/>
              </w:rPr>
              <w:t>alendar</w:t>
            </w:r>
          </w:p>
        </w:tc>
        <w:tc>
          <w:tcPr>
            <w:tcW w:w="2510" w:type="dxa"/>
            <w:tcBorders>
              <w:left w:val="single" w:sz="18" w:space="0" w:color="B3B3B3" w:themeColor="background2" w:themeShade="BF"/>
            </w:tcBorders>
          </w:tcPr>
          <w:p w14:paraId="77C15CAC" w14:textId="6F4CD688" w:rsidR="00A70674" w:rsidRPr="0088563D" w:rsidRDefault="00A0538E">
            <w:pPr>
              <w:pStyle w:val="Subtitle"/>
              <w:rPr>
                <w:rFonts w:ascii="Goudy Old Style" w:hAnsi="Goudy Old Style"/>
              </w:rPr>
            </w:pPr>
            <w:r w:rsidRPr="00ED7C5E">
              <w:rPr>
                <w:rFonts w:ascii="Goudy Old Style" w:hAnsi="Goudy Old Style"/>
                <w:color w:val="00B050"/>
              </w:rPr>
              <w:t>202</w:t>
            </w:r>
            <w:r w:rsidR="000B4FEF" w:rsidRPr="00ED7C5E">
              <w:rPr>
                <w:rFonts w:ascii="Goudy Old Style" w:hAnsi="Goudy Old Style"/>
                <w:color w:val="00B050"/>
              </w:rPr>
              <w:t>6</w:t>
            </w:r>
            <w:r w:rsidR="00E118A4" w:rsidRPr="00ED7C5E">
              <w:rPr>
                <w:rFonts w:ascii="Goudy Old Style" w:hAnsi="Goudy Old Style"/>
                <w:color w:val="00B050"/>
              </w:rPr>
              <w:t xml:space="preserve"> to </w:t>
            </w:r>
            <w:r w:rsidR="00D944C7" w:rsidRPr="00ED7C5E">
              <w:rPr>
                <w:rFonts w:ascii="Goudy Old Style" w:hAnsi="Goudy Old Style"/>
                <w:color w:val="00B050"/>
              </w:rPr>
              <w:t>202</w:t>
            </w:r>
            <w:r w:rsidR="000B4FEF" w:rsidRPr="00ED7C5E">
              <w:rPr>
                <w:rFonts w:ascii="Goudy Old Style" w:hAnsi="Goudy Old Style"/>
                <w:color w:val="00B050"/>
              </w:rPr>
              <w:t>7</w:t>
            </w:r>
          </w:p>
        </w:tc>
      </w:tr>
      <w:tr w:rsidR="00A70674" w14:paraId="69647427" w14:textId="77777777" w:rsidTr="00435D2F">
        <w:trPr>
          <w:trHeight w:hRule="exact" w:val="144"/>
        </w:trPr>
        <w:tc>
          <w:tcPr>
            <w:tcW w:w="8280" w:type="dxa"/>
            <w:tcBorders>
              <w:bottom w:val="single" w:sz="18" w:space="0" w:color="B3B3B3" w:themeColor="background2" w:themeShade="BF"/>
            </w:tcBorders>
          </w:tcPr>
          <w:p w14:paraId="243648EF" w14:textId="77777777" w:rsidR="00A70674" w:rsidRPr="00A73577" w:rsidRDefault="00A70674" w:rsidP="00A73577">
            <w:pPr>
              <w:pStyle w:val="NoSpacing"/>
            </w:pPr>
          </w:p>
        </w:tc>
        <w:tc>
          <w:tcPr>
            <w:tcW w:w="2510" w:type="dxa"/>
            <w:tcBorders>
              <w:bottom w:val="single" w:sz="18" w:space="0" w:color="B3B3B3" w:themeColor="background2" w:themeShade="BF"/>
            </w:tcBorders>
          </w:tcPr>
          <w:p w14:paraId="5198AE53" w14:textId="77777777" w:rsidR="00A70674" w:rsidRPr="00A73577" w:rsidRDefault="00A70674" w:rsidP="00A73577">
            <w:pPr>
              <w:pStyle w:val="NoSpacing"/>
            </w:pPr>
          </w:p>
        </w:tc>
      </w:tr>
    </w:tbl>
    <w:p w14:paraId="4DC8D961" w14:textId="77777777" w:rsidR="00A70674" w:rsidRPr="00A73577" w:rsidRDefault="00A70674" w:rsidP="00A73577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985665" w:rsidRPr="000D39E2" w14:paraId="5C015564" w14:textId="77777777" w:rsidTr="00D14F21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227A8C" w:themeFill="accent3" w:themeFillShade="80"/>
            <w:vAlign w:val="center"/>
          </w:tcPr>
          <w:p w14:paraId="2D483695" w14:textId="7C70F135" w:rsidR="00985665" w:rsidRPr="000D39E2" w:rsidRDefault="00E94D0D" w:rsidP="00F45140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>July</w:t>
            </w:r>
            <w:r w:rsidR="00985665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</w:t>
            </w:r>
            <w:r w:rsidR="005B3FB6" w:rsidRPr="000D39E2">
              <w:rPr>
                <w:sz w:val="20"/>
                <w:szCs w:val="20"/>
              </w:rPr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62AB86" w14:textId="77777777" w:rsidR="00985665" w:rsidRPr="000D39E2" w:rsidRDefault="00985665" w:rsidP="00985665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227A8C" w:themeFill="accent3" w:themeFillShade="80"/>
            <w:vAlign w:val="center"/>
          </w:tcPr>
          <w:p w14:paraId="525B12C3" w14:textId="3EA31A52" w:rsidR="00985665" w:rsidRPr="000D39E2" w:rsidRDefault="00E94D0D" w:rsidP="00F04882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>Aug</w:t>
            </w:r>
            <w:r w:rsidR="00985665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</w:t>
            </w:r>
            <w:r w:rsidR="005B3FB6" w:rsidRPr="000D39E2">
              <w:rPr>
                <w:sz w:val="20"/>
                <w:szCs w:val="20"/>
              </w:rPr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EBAFF0" w14:textId="77777777" w:rsidR="00985665" w:rsidRPr="000D39E2" w:rsidRDefault="00985665" w:rsidP="00985665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227A8C" w:themeFill="accent3" w:themeFillShade="80"/>
            <w:vAlign w:val="center"/>
          </w:tcPr>
          <w:p w14:paraId="0EC94FA6" w14:textId="208481A1" w:rsidR="00985665" w:rsidRPr="000D39E2" w:rsidRDefault="00E94D0D" w:rsidP="00F04882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>Sept</w:t>
            </w:r>
            <w:r w:rsidR="00985665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</w:t>
            </w:r>
            <w:r w:rsidR="005B3FB6" w:rsidRPr="000D39E2">
              <w:rPr>
                <w:sz w:val="20"/>
                <w:szCs w:val="20"/>
              </w:rPr>
              <w:t>6</w:t>
            </w:r>
          </w:p>
        </w:tc>
      </w:tr>
      <w:tr w:rsidR="00985665" w14:paraId="2D99C46C" w14:textId="77777777" w:rsidTr="00F04882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A35BF1C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AF17096" w14:textId="77777777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B78F50B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A5D9CEF" w14:textId="77777777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45A52EC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2BCFE6" w14:textId="77777777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3D36BD1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DC12C8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5C96509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A35F711" w14:textId="7777777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354171F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C07F931" w14:textId="77777777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EFD398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39565BC" w14:textId="77777777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6C85E9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5A005A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ACC6C30" w14:textId="77777777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F5F5211" w14:textId="77777777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6DC2DD8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7D77EE1" w14:textId="77777777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12B352F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1A435CD" w14:textId="77777777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3B0B844" w14:textId="77777777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A0538E" w14:paraId="7FF70273" w14:textId="77777777" w:rsidTr="00320C13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F113427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20AC2F7" w14:textId="47E07ECD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1E64EE2" w14:textId="624D3B15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B6CDCB6" w14:textId="594265AB" w:rsidR="00A0538E" w:rsidRPr="00687EF0" w:rsidRDefault="00D14F21" w:rsidP="00A0538E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A5C1D32" w14:textId="63432E54" w:rsidR="00A0538E" w:rsidRPr="00687EF0" w:rsidRDefault="00D14F21" w:rsidP="00A0538E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AD8C0EF" w14:textId="23554B39" w:rsidR="00A0538E" w:rsidRPr="00687EF0" w:rsidRDefault="00D14F21" w:rsidP="00A0538E">
            <w:pPr>
              <w:pStyle w:val="Day"/>
            </w:pPr>
            <w:r>
              <w:t>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  <w:vAlign w:val="bottom"/>
          </w:tcPr>
          <w:p w14:paraId="486E6C63" w14:textId="1A33831B" w:rsidR="00A0538E" w:rsidRPr="00687EF0" w:rsidRDefault="00D14F21" w:rsidP="00A0538E">
            <w:pPr>
              <w:pStyle w:val="Day"/>
            </w:pPr>
            <w:r>
              <w:t>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40EA74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86F51D7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1A35596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21722F9" w14:textId="09205D5B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CA58F3D" w14:textId="2C746A5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674D666" w14:textId="6D31D990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B51EC96" w14:textId="1A4F3F08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0EDEEB1" w14:textId="3AAC0A17" w:rsidR="00A0538E" w:rsidRDefault="00FA4B69" w:rsidP="00A0538E">
            <w:pPr>
              <w:pStyle w:val="Day"/>
            </w:pPr>
            <w:r>
              <w:t>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EAB89E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B967B5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CC55B0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FFE6A1" w14:textId="6D5BC98F" w:rsidR="00A0538E" w:rsidRDefault="00FA4B69" w:rsidP="00A0538E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3F6FFA" w14:textId="75505DB8" w:rsidR="00A0538E" w:rsidRDefault="00FA4B69" w:rsidP="00A0538E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B7A5B0" w14:textId="272855E7" w:rsidR="00A0538E" w:rsidRDefault="00FA4B69" w:rsidP="00A0538E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5BF892" w14:textId="517454B6" w:rsidR="00A0538E" w:rsidRDefault="00FA4B69" w:rsidP="00A0538E">
            <w:pPr>
              <w:pStyle w:val="Day"/>
            </w:pPr>
            <w: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5BFC9D" w14:textId="76E2A321" w:rsidR="00A0538E" w:rsidRDefault="00FA4B69" w:rsidP="00A0538E">
            <w:pPr>
              <w:pStyle w:val="Day"/>
            </w:pPr>
            <w:r>
              <w:t>5</w:t>
            </w:r>
          </w:p>
        </w:tc>
      </w:tr>
      <w:tr w:rsidR="00A0538E" w14:paraId="5B52F971" w14:textId="77777777" w:rsidTr="00320C13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225F9CD" w14:textId="45395B88" w:rsidR="00A0538E" w:rsidRPr="00687EF0" w:rsidRDefault="00D14F21" w:rsidP="00A0538E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5ED0969" w14:textId="44793723" w:rsidR="00A0538E" w:rsidRPr="00687EF0" w:rsidRDefault="00D14F21" w:rsidP="00A0538E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18ED61D" w14:textId="79452589" w:rsidR="00A0538E" w:rsidRPr="00687EF0" w:rsidRDefault="00D14F21" w:rsidP="00A0538E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FB8EFA0" w14:textId="6CBDE138" w:rsidR="00A0538E" w:rsidRPr="00687EF0" w:rsidRDefault="00D14F21" w:rsidP="00A0538E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4CDA5D8" w14:textId="4B760346" w:rsidR="00A0538E" w:rsidRPr="00687EF0" w:rsidRDefault="00D14F21" w:rsidP="00A0538E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0600557" w14:textId="08B103D8" w:rsidR="00A0538E" w:rsidRPr="00687EF0" w:rsidRDefault="00D14F21" w:rsidP="00A0538E">
            <w:pPr>
              <w:pStyle w:val="Day"/>
            </w:pPr>
            <w:r>
              <w:t>10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EB9CB72" w14:textId="683D751F" w:rsidR="00A0538E" w:rsidRPr="00687EF0" w:rsidRDefault="00D14F21" w:rsidP="00A0538E">
            <w:pPr>
              <w:pStyle w:val="Day"/>
            </w:pPr>
            <w:r>
              <w:t>11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BEC363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95A60D0" w14:textId="750BF35D" w:rsidR="00A0538E" w:rsidRDefault="00FA4B69" w:rsidP="00A0538E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B410013" w14:textId="66841CE9" w:rsidR="00A0538E" w:rsidRDefault="00FA4B69" w:rsidP="00A0538E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7ACC40D" w14:textId="755606A9" w:rsidR="00A0538E" w:rsidRDefault="00FA4B69" w:rsidP="00A0538E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9E9F6D2" w14:textId="004A7071" w:rsidR="00A0538E" w:rsidRDefault="00FA4B69" w:rsidP="00A0538E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FAEB6CB" w14:textId="42C85A05" w:rsidR="00A0538E" w:rsidRDefault="00FA4B69" w:rsidP="00A0538E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CA78826" w14:textId="1B3249C9" w:rsidR="00A0538E" w:rsidRDefault="00FA4B69" w:rsidP="00A0538E">
            <w:pPr>
              <w:pStyle w:val="Day"/>
            </w:pPr>
            <w: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21F0420" w14:textId="73456F52" w:rsidR="00A0538E" w:rsidRDefault="00FA4B69" w:rsidP="00A0538E">
            <w:pPr>
              <w:pStyle w:val="Day"/>
            </w:pPr>
            <w:r>
              <w:t>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EE363D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A38A52" w14:textId="6F992119" w:rsidR="00A0538E" w:rsidRDefault="00FA4B69" w:rsidP="00A0538E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0FFE1C32" w14:textId="60979C83" w:rsidR="00A0538E" w:rsidRDefault="00FA4B69" w:rsidP="00A0538E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8C6AAE" w14:textId="335C451A" w:rsidR="00A0538E" w:rsidRDefault="00FA4B69" w:rsidP="00A0538E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E557BE" w14:textId="75D3C56B" w:rsidR="00A0538E" w:rsidRDefault="00FA4B69" w:rsidP="00A0538E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641F9E" w14:textId="177E011F" w:rsidR="00A0538E" w:rsidRDefault="00FA4B69" w:rsidP="00A0538E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1DB329" w14:textId="3DDB26AF" w:rsidR="00A0538E" w:rsidRDefault="00FA4B69" w:rsidP="00A0538E">
            <w:pPr>
              <w:pStyle w:val="Day"/>
            </w:pPr>
            <w: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6EFFAA" w14:textId="788AB058" w:rsidR="00A0538E" w:rsidRDefault="00FA4B69" w:rsidP="00A0538E">
            <w:pPr>
              <w:pStyle w:val="Day"/>
            </w:pPr>
            <w:r>
              <w:t>12</w:t>
            </w:r>
          </w:p>
        </w:tc>
      </w:tr>
      <w:tr w:rsidR="00A0538E" w14:paraId="7C2F92AE" w14:textId="77777777" w:rsidTr="00BD721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9385858" w14:textId="0F01136D" w:rsidR="00A0538E" w:rsidRPr="00687EF0" w:rsidRDefault="00D14F21" w:rsidP="00A0538E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1A1D7DA" w14:textId="05C50413" w:rsidR="00A0538E" w:rsidRPr="00687EF0" w:rsidRDefault="00D14F21" w:rsidP="00A0538E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8E27C4B" w14:textId="37E24741" w:rsidR="00A0538E" w:rsidRPr="00687EF0" w:rsidRDefault="00D14F21" w:rsidP="00A0538E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3C728A2" w14:textId="32E3640F" w:rsidR="00A0538E" w:rsidRPr="00687EF0" w:rsidRDefault="00D14F21" w:rsidP="00A0538E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A6E8B19" w14:textId="1B99A4BC" w:rsidR="00A0538E" w:rsidRPr="00687EF0" w:rsidRDefault="00D14F21" w:rsidP="00A0538E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DDAF30E" w14:textId="0103F6E6" w:rsidR="00A0538E" w:rsidRPr="00687EF0" w:rsidRDefault="00D14F21" w:rsidP="00A0538E">
            <w:pPr>
              <w:pStyle w:val="Day"/>
            </w:pPr>
            <w:r>
              <w:t>17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3AB4A08" w14:textId="3C0263F6" w:rsidR="00A0538E" w:rsidRPr="00687EF0" w:rsidRDefault="00D14F21" w:rsidP="00A0538E">
            <w:pPr>
              <w:pStyle w:val="Day"/>
            </w:pPr>
            <w:r>
              <w:t>18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440EF7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6FEEF72" w14:textId="7B9C1B72" w:rsidR="00A0538E" w:rsidRDefault="00FA4B69" w:rsidP="00A0538E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D34E0D3" w14:textId="60AA3C62" w:rsidR="00A0538E" w:rsidRDefault="00FA4B69" w:rsidP="00A0538E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0A1D498" w14:textId="63EDB043" w:rsidR="00A0538E" w:rsidRDefault="00FA4B69" w:rsidP="00A0538E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B65B22C" w14:textId="6930A330" w:rsidR="00A0538E" w:rsidRDefault="00FA4B69" w:rsidP="00A0538E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7710B7D" w14:textId="0B768234" w:rsidR="00A0538E" w:rsidRDefault="00FA4B69" w:rsidP="00A0538E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6D29B84" w14:textId="7A85A5F4" w:rsidR="00A0538E" w:rsidRDefault="00FA4B69" w:rsidP="00A0538E">
            <w:pPr>
              <w:pStyle w:val="Day"/>
            </w:pPr>
            <w:r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8A50060" w14:textId="4D73EE10" w:rsidR="00A0538E" w:rsidRDefault="00FA4B69" w:rsidP="005B3FB6">
            <w:pPr>
              <w:pStyle w:val="Day"/>
            </w:pPr>
            <w:r>
              <w:t>15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0C5285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C68484" w14:textId="2E663B14" w:rsidR="00A0538E" w:rsidRDefault="00FA4B69" w:rsidP="00A0538E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462A6"/>
          </w:tcPr>
          <w:p w14:paraId="66D6B1BD" w14:textId="36018F4F" w:rsidR="00A0538E" w:rsidRDefault="00FA4B69" w:rsidP="00A0538E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6D8E2E" w14:textId="5CE5ECB7" w:rsidR="00A0538E" w:rsidRDefault="00FA4B69" w:rsidP="00A0538E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F4517A" w14:textId="3A61AD1D" w:rsidR="00A0538E" w:rsidRDefault="00FA4B69" w:rsidP="00A0538E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E69C32" w14:textId="012DD636" w:rsidR="00A0538E" w:rsidRDefault="00FA4B69" w:rsidP="00A0538E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031310" w14:textId="74737E22" w:rsidR="00A0538E" w:rsidRDefault="00FA4B69" w:rsidP="00A0538E">
            <w:pPr>
              <w:pStyle w:val="Day"/>
            </w:pPr>
            <w: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FF3209" w14:textId="5249BE2A" w:rsidR="00A0538E" w:rsidRDefault="00FA4B69" w:rsidP="00A0538E">
            <w:pPr>
              <w:pStyle w:val="Day"/>
            </w:pPr>
            <w:r>
              <w:t>19</w:t>
            </w:r>
          </w:p>
        </w:tc>
      </w:tr>
      <w:tr w:rsidR="00A0538E" w14:paraId="2EE551D9" w14:textId="77777777" w:rsidTr="008407C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81B1087" w14:textId="1C6E7B95" w:rsidR="00A0538E" w:rsidRPr="00687EF0" w:rsidRDefault="00D14F21" w:rsidP="00A0538E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155D37F" w14:textId="523BAC91" w:rsidR="00A0538E" w:rsidRPr="00687EF0" w:rsidRDefault="00D14F21" w:rsidP="00A0538E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49FA1C6" w14:textId="0C47A093" w:rsidR="00A0538E" w:rsidRPr="00687EF0" w:rsidRDefault="00D14F21" w:rsidP="00A0538E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B0E25AF" w14:textId="06769C60" w:rsidR="00A0538E" w:rsidRPr="00687EF0" w:rsidRDefault="00D14F21" w:rsidP="00A0538E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8C894F9" w14:textId="02B27AAA" w:rsidR="00A0538E" w:rsidRPr="00687EF0" w:rsidRDefault="00D14F21" w:rsidP="00A0538E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207EB99" w14:textId="088B8CDB" w:rsidR="00A0538E" w:rsidRPr="00687EF0" w:rsidRDefault="00D14F21" w:rsidP="00A0538E">
            <w:pPr>
              <w:pStyle w:val="Day"/>
            </w:pPr>
            <w:r>
              <w:t>24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4E62FF1" w14:textId="6F2526B4" w:rsidR="00A0538E" w:rsidRPr="00687EF0" w:rsidRDefault="00D14F21" w:rsidP="00A0538E">
            <w:pPr>
              <w:pStyle w:val="Day"/>
            </w:pPr>
            <w:r>
              <w:t>25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C9DE7B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468FBC9" w14:textId="1B7DA3EA" w:rsidR="00A0538E" w:rsidRDefault="00FA4B69" w:rsidP="00A0538E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EF15C" w:themeFill="accent5" w:themeFillTint="99"/>
            <w:vAlign w:val="bottom"/>
          </w:tcPr>
          <w:p w14:paraId="6A902575" w14:textId="09DAAFB3" w:rsidR="00A0538E" w:rsidRDefault="00FA4B69" w:rsidP="00A0538E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6F9F8BC" w14:textId="199C20A3" w:rsidR="00A0538E" w:rsidRDefault="00FA4B69" w:rsidP="00A0538E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EC8081C" w14:textId="3D4DAD4C" w:rsidR="00A0538E" w:rsidRDefault="00FA4B69" w:rsidP="00A0538E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AEBDC68" w14:textId="1709A9F9" w:rsidR="00A0538E" w:rsidRDefault="00FA4B69" w:rsidP="00A0538E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5737180" w14:textId="3A1C93FE" w:rsidR="00A0538E" w:rsidRDefault="00FA4B69" w:rsidP="00A0538E">
            <w:pPr>
              <w:pStyle w:val="Day"/>
            </w:pPr>
            <w:r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8D60EAC" w14:textId="72F7838C" w:rsidR="00A0538E" w:rsidRDefault="00FA4B69" w:rsidP="00A0538E">
            <w:pPr>
              <w:pStyle w:val="Day"/>
            </w:pPr>
            <w:r>
              <w:t>22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FDA7C9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1AB8E9" w14:textId="3CC7D7CE" w:rsidR="00A0538E" w:rsidRDefault="00FA4B69" w:rsidP="00A0538E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34BC42" w14:textId="20F31CEE" w:rsidR="00A0538E" w:rsidRDefault="00FA4B69" w:rsidP="00A0538E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26DBE2" w14:textId="6A98D147" w:rsidR="00A0538E" w:rsidRDefault="00FA4B69" w:rsidP="00A0538E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CE57DF" w14:textId="63F1AA19" w:rsidR="00A0538E" w:rsidRDefault="00FA4B69" w:rsidP="00A0538E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0DFFFE" w14:textId="2204AA85" w:rsidR="00A0538E" w:rsidRDefault="00FA4B69" w:rsidP="00A0538E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22A862" w14:textId="4AF1D619" w:rsidR="00A0538E" w:rsidRDefault="00FA4B69" w:rsidP="00A0538E">
            <w:pPr>
              <w:pStyle w:val="Day"/>
            </w:pPr>
            <w: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A2B422" w14:textId="75DCB3ED" w:rsidR="00A0538E" w:rsidRDefault="00FA4B69" w:rsidP="00A0538E">
            <w:pPr>
              <w:pStyle w:val="Day"/>
            </w:pPr>
            <w:r>
              <w:t>26</w:t>
            </w:r>
          </w:p>
        </w:tc>
      </w:tr>
      <w:tr w:rsidR="00A0538E" w14:paraId="6534D19B" w14:textId="77777777" w:rsidTr="00A0538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E81AEFA" w14:textId="6F4B8CD4" w:rsidR="00A0538E" w:rsidRPr="00687EF0" w:rsidRDefault="00D14F21" w:rsidP="00A0538E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02268B0" w14:textId="3CF02B55" w:rsidR="00A0538E" w:rsidRPr="00687EF0" w:rsidRDefault="00D14F21" w:rsidP="00A0538E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31706CD" w14:textId="7B7357BF" w:rsidR="00A0538E" w:rsidRPr="00687EF0" w:rsidRDefault="00D14F21" w:rsidP="00A0538E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56C984D" w14:textId="256CDB9B" w:rsidR="00A0538E" w:rsidRPr="00687EF0" w:rsidRDefault="00D14F21" w:rsidP="00A0538E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21B93CC" w14:textId="74DCF68A" w:rsidR="00A0538E" w:rsidRPr="00687EF0" w:rsidRDefault="00D14F21" w:rsidP="00A0538E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701D114" w14:textId="5FA0AB4C" w:rsidR="00A0538E" w:rsidRPr="00687EF0" w:rsidRDefault="003D7A19" w:rsidP="00A0538E">
            <w:pPr>
              <w:pStyle w:val="Day"/>
            </w:pPr>
            <w:r>
              <w:t>31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BBEA92E" w14:textId="7305102C" w:rsidR="00A0538E" w:rsidRPr="00687EF0" w:rsidRDefault="00A0538E" w:rsidP="00A0538E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6D3D67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5D95D47" w14:textId="35C0064E" w:rsidR="00A0538E" w:rsidRDefault="00FA4B69" w:rsidP="00A0538E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EDC43DD" w14:textId="092B0DD8" w:rsidR="00A0538E" w:rsidRDefault="00FA4B69" w:rsidP="00A0538E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3242B4F" w14:textId="5876E35A" w:rsidR="00A0538E" w:rsidRDefault="00FA4B69" w:rsidP="00A0538E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D9E4E1E" w14:textId="78C9BFDF" w:rsidR="00A0538E" w:rsidRDefault="00FA4B69" w:rsidP="00A0538E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D279544" w14:textId="2829C68F" w:rsidR="00A0538E" w:rsidRDefault="00FA4B69" w:rsidP="00A0538E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296064E" w14:textId="25A7E921" w:rsidR="00A0538E" w:rsidRDefault="00FA4B69" w:rsidP="00A0538E">
            <w:pPr>
              <w:pStyle w:val="Day"/>
            </w:pPr>
            <w:r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07CA572" w14:textId="6ED7BDC7" w:rsidR="00A0538E" w:rsidRDefault="00FA4B69" w:rsidP="00A0538E">
            <w:pPr>
              <w:pStyle w:val="Day"/>
            </w:pPr>
            <w:r>
              <w:t>29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E3C85B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89F88A" w14:textId="24569970" w:rsidR="00A0538E" w:rsidRDefault="00FA4B69" w:rsidP="00A0538E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10A9CA" w14:textId="786E2D04" w:rsidR="00A0538E" w:rsidRDefault="00FA4B69" w:rsidP="00A0538E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4E7457" w14:textId="6908F0EC" w:rsidR="00A0538E" w:rsidRDefault="00FA4B69" w:rsidP="00A0538E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D1EBCC" w14:textId="474CC9D2" w:rsidR="00A0538E" w:rsidRDefault="00FA4B69" w:rsidP="00A0538E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4FC1CE" w14:textId="0C15F54C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CAEDBA" w14:textId="24347916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0ED602" w14:textId="028ADC5C" w:rsidR="00A0538E" w:rsidRDefault="00A0538E" w:rsidP="00A0538E">
            <w:pPr>
              <w:pStyle w:val="Day"/>
            </w:pPr>
          </w:p>
        </w:tc>
      </w:tr>
      <w:tr w:rsidR="00A0538E" w14:paraId="36AE7E94" w14:textId="77777777" w:rsidTr="008407C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5A2111" w14:textId="677A0356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B36962" w14:textId="4A2ACFFD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DEB723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2467B8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ABEBEB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864368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D4A6A0" w14:textId="77777777" w:rsidR="00A0538E" w:rsidRPr="00687EF0" w:rsidRDefault="00A0538E" w:rsidP="00A0538E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092AA9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B64367" w14:textId="3211B2A2" w:rsidR="00A0538E" w:rsidRDefault="00FA4B69" w:rsidP="00A0538E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EF15C" w:themeFill="accent5" w:themeFillTint="99"/>
          </w:tcPr>
          <w:p w14:paraId="3A448E20" w14:textId="28AFDA1B" w:rsidR="00A0538E" w:rsidRDefault="00FA4B69" w:rsidP="00A0538E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0D34F1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B50127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FA1BE6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0CFB27" w14:textId="77777777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0BF4A3" w14:textId="77777777" w:rsidR="00A0538E" w:rsidRDefault="00A0538E" w:rsidP="00A0538E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B4F984" w14:textId="77777777" w:rsidR="00A0538E" w:rsidRDefault="00A0538E" w:rsidP="00A0538E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D510CD" w14:textId="3801AEED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F245C3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6B3A02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9D356A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1729C8" w14:textId="77777777" w:rsidR="00A0538E" w:rsidRDefault="00A0538E" w:rsidP="00A0538E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AAA451" w14:textId="77777777" w:rsidR="00A0538E" w:rsidRDefault="00A0538E" w:rsidP="00A0538E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6E75EA" w14:textId="77777777" w:rsidR="00A0538E" w:rsidRDefault="00A0538E" w:rsidP="00A0538E">
            <w:pPr>
              <w:pStyle w:val="Day"/>
            </w:pPr>
          </w:p>
        </w:tc>
      </w:tr>
      <w:tr w:rsidR="00A70674" w14:paraId="3D0C3AB4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5F3AD52C" w14:textId="77777777" w:rsidR="00A70674" w:rsidRPr="009C49F3" w:rsidRDefault="00A70674" w:rsidP="004722B0">
            <w:pPr>
              <w:pStyle w:val="NoSpacing"/>
            </w:pPr>
          </w:p>
        </w:tc>
        <w:tc>
          <w:tcPr>
            <w:tcW w:w="579" w:type="dxa"/>
          </w:tcPr>
          <w:p w14:paraId="6F10D7EA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4383187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579" w:type="dxa"/>
          </w:tcPr>
          <w:p w14:paraId="2AD0FC42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E6A3F54" w14:textId="77777777" w:rsidR="00A70674" w:rsidRPr="009C49F3" w:rsidRDefault="00A70674" w:rsidP="009C49F3">
            <w:pPr>
              <w:pStyle w:val="NoSpacing"/>
            </w:pPr>
          </w:p>
        </w:tc>
      </w:tr>
      <w:tr w:rsidR="00013C75" w:rsidRPr="000D39E2" w14:paraId="4A5D2951" w14:textId="77777777" w:rsidTr="00D14F21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227A8C" w:themeFill="accent3" w:themeFillShade="80"/>
          </w:tcPr>
          <w:p w14:paraId="1934E648" w14:textId="78867646" w:rsidR="00013C75" w:rsidRPr="000D39E2" w:rsidRDefault="00E94D0D" w:rsidP="00013C75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>Oct</w:t>
            </w:r>
            <w:r w:rsidR="009578CB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</w:t>
            </w:r>
            <w:r w:rsidR="005B3FB6" w:rsidRPr="000D39E2">
              <w:rPr>
                <w:sz w:val="20"/>
                <w:szCs w:val="20"/>
              </w:rPr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73184C" w14:textId="77777777" w:rsidR="00013C75" w:rsidRPr="000D39E2" w:rsidRDefault="00013C75" w:rsidP="00223D4D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227A8C" w:themeFill="accent3" w:themeFillShade="80"/>
          </w:tcPr>
          <w:p w14:paraId="6377E1AA" w14:textId="168DF47C" w:rsidR="00013C75" w:rsidRPr="000D39E2" w:rsidRDefault="00E94D0D" w:rsidP="00013C75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>Nov</w:t>
            </w:r>
            <w:r w:rsidR="009578CB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193098" w14:textId="77777777" w:rsidR="00013C75" w:rsidRPr="000D39E2" w:rsidRDefault="00013C75" w:rsidP="00223D4D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227A8C" w:themeFill="accent3" w:themeFillShade="80"/>
          </w:tcPr>
          <w:p w14:paraId="2669F809" w14:textId="268FEE21" w:rsidR="00013C75" w:rsidRPr="000D39E2" w:rsidRDefault="00E94D0D" w:rsidP="00013C75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>Dec</w:t>
            </w:r>
            <w:r w:rsidR="009578CB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</w:t>
            </w:r>
            <w:r w:rsidR="00D14F21" w:rsidRPr="000D39E2">
              <w:rPr>
                <w:sz w:val="20"/>
                <w:szCs w:val="20"/>
              </w:rPr>
              <w:t>6</w:t>
            </w:r>
          </w:p>
        </w:tc>
      </w:tr>
      <w:tr w:rsidR="00013C75" w14:paraId="7FFA37A8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306DD2B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95FA52B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5047D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3E138E2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25002E7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28C38BA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690520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F65007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768E73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E7C3967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B2CBE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45528E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A7CF22B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6633AA2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7CD189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362EFB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3B514E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4EF7A7F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3B23C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D8EB6E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9CC95C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9AE3AF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91D9C18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137F1A" w14:paraId="3B2DBAE4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361A72" w14:textId="368B8CBE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A16F57" w14:textId="6A96CEE1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3933F9" w14:textId="6D798957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8BA95A" w14:textId="64ECDA24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ECCFFD" w14:textId="41FEB9F1" w:rsidR="00137F1A" w:rsidRDefault="00892B99" w:rsidP="00137F1A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F40522" w14:textId="643017C8" w:rsidR="00137F1A" w:rsidRDefault="00892B99" w:rsidP="00137F1A">
            <w:pPr>
              <w:pStyle w:val="Day"/>
            </w:pPr>
            <w: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75DC98" w14:textId="240D4D91" w:rsidR="00137F1A" w:rsidRDefault="00892B99" w:rsidP="00137F1A">
            <w:pPr>
              <w:pStyle w:val="Day"/>
            </w:pPr>
            <w:r>
              <w:t>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9C74A1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333448" w14:textId="4D3D6DDD" w:rsidR="00137F1A" w:rsidRDefault="00892B99" w:rsidP="00137F1A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69884B" w14:textId="48AC9E50" w:rsidR="00137F1A" w:rsidRDefault="00892B99" w:rsidP="00137F1A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9E92CB" w14:textId="2142338A" w:rsidR="00137F1A" w:rsidRDefault="00892B99" w:rsidP="00137F1A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723EA7" w14:textId="03BFEBC2" w:rsidR="00137F1A" w:rsidRDefault="00892B99" w:rsidP="00137F1A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DA5C64" w14:textId="74C434E9" w:rsidR="00137F1A" w:rsidRDefault="00892B99" w:rsidP="00137F1A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174C5B" w14:textId="262EBAC5" w:rsidR="00137F1A" w:rsidRDefault="00892B99" w:rsidP="00137F1A">
            <w:pPr>
              <w:pStyle w:val="Day"/>
            </w:pPr>
            <w: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D92BC8" w14:textId="69BFCF3C" w:rsidR="00137F1A" w:rsidRDefault="00892B99" w:rsidP="00137F1A">
            <w:pPr>
              <w:pStyle w:val="Day"/>
            </w:pPr>
            <w:r>
              <w:t>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7160B5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9803C7" w14:textId="30561EDE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D5C53A" w14:textId="77FFEDE3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FC3D67" w14:textId="7E7E2F6C" w:rsidR="00137F1A" w:rsidRDefault="00892B99" w:rsidP="00137F1A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CC7181" w14:textId="49EE4163" w:rsidR="00137F1A" w:rsidRDefault="00892B99" w:rsidP="00137F1A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2B60F2" w14:textId="544F563E" w:rsidR="00137F1A" w:rsidRDefault="00892B99" w:rsidP="00137F1A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32D9CA" w14:textId="02AC7C37" w:rsidR="00137F1A" w:rsidRDefault="00892B99" w:rsidP="00137F1A">
            <w:pPr>
              <w:pStyle w:val="Day"/>
            </w:pPr>
            <w: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D9E4DC" w14:textId="2E260ED7" w:rsidR="00137F1A" w:rsidRDefault="00892B99" w:rsidP="00137F1A">
            <w:pPr>
              <w:pStyle w:val="Day"/>
            </w:pPr>
            <w:r>
              <w:t>5</w:t>
            </w:r>
          </w:p>
        </w:tc>
      </w:tr>
      <w:tr w:rsidR="00137F1A" w14:paraId="1C284017" w14:textId="77777777" w:rsidTr="00320C13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67970A" w14:textId="0514252E" w:rsidR="00137F1A" w:rsidRDefault="00892B99" w:rsidP="00137F1A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1A4F25" w14:textId="70E2FC5F" w:rsidR="00137F1A" w:rsidRDefault="00892B99" w:rsidP="00137F1A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5B2998" w14:textId="4EF8BE39" w:rsidR="00137F1A" w:rsidRDefault="00892B99" w:rsidP="00137F1A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57561A" w14:textId="37A67855" w:rsidR="00137F1A" w:rsidRDefault="00892B99" w:rsidP="00137F1A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8F11E4" w14:textId="086336BD" w:rsidR="00137F1A" w:rsidRDefault="00892B99" w:rsidP="00137F1A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AE27C6" w14:textId="6137ACAD" w:rsidR="00137F1A" w:rsidRDefault="00892B99" w:rsidP="00137F1A">
            <w:pPr>
              <w:pStyle w:val="Day"/>
            </w:pPr>
            <w: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38CFDE" w14:textId="7F2A6AE3" w:rsidR="00137F1A" w:rsidRDefault="00892B99" w:rsidP="00137F1A">
            <w:pPr>
              <w:pStyle w:val="Day"/>
            </w:pPr>
            <w:r>
              <w:t>10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8B31B8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FF30EB" w14:textId="2B2CD5C7" w:rsidR="00137F1A" w:rsidRDefault="00892B99" w:rsidP="00137F1A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046F60" w14:textId="7211F933" w:rsidR="00137F1A" w:rsidRDefault="00892B99" w:rsidP="00137F1A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31A513" w14:textId="1AE6EFA8" w:rsidR="00137F1A" w:rsidRDefault="00892B99" w:rsidP="00137F1A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2966C4C" w14:textId="0679ED4E" w:rsidR="00137F1A" w:rsidRDefault="00892B99" w:rsidP="00137F1A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C56165" w14:textId="015C477C" w:rsidR="00137F1A" w:rsidRDefault="00892B99" w:rsidP="00137F1A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3662F7" w14:textId="44C4F096" w:rsidR="00137F1A" w:rsidRDefault="00892B99" w:rsidP="00137F1A">
            <w:pPr>
              <w:pStyle w:val="Day"/>
            </w:pPr>
            <w: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7F8090" w14:textId="290F445D" w:rsidR="00137F1A" w:rsidRDefault="00892B99" w:rsidP="00137F1A">
            <w:pPr>
              <w:pStyle w:val="Day"/>
            </w:pPr>
            <w:r>
              <w:t>14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73DE31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1FDB63" w14:textId="49BE6A24" w:rsidR="00137F1A" w:rsidRDefault="00892B99" w:rsidP="00137F1A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3039C9" w14:textId="28FAD66C" w:rsidR="00137F1A" w:rsidRDefault="00892B99" w:rsidP="00137F1A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259F2C" w14:textId="3A00C3ED" w:rsidR="00137F1A" w:rsidRDefault="00892B99" w:rsidP="00137F1A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583BF1" w14:textId="4A693B01" w:rsidR="00137F1A" w:rsidRDefault="00892B99" w:rsidP="00137F1A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00680B" w14:textId="01DBCE76" w:rsidR="00137F1A" w:rsidRDefault="00892B99" w:rsidP="00137F1A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A41927" w14:textId="20CF787E" w:rsidR="00137F1A" w:rsidRDefault="00892B99" w:rsidP="00137F1A">
            <w:pPr>
              <w:pStyle w:val="Day"/>
            </w:pPr>
            <w: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65DEFB" w14:textId="2038733D" w:rsidR="00137F1A" w:rsidRDefault="00892B99" w:rsidP="00137F1A">
            <w:pPr>
              <w:pStyle w:val="Day"/>
            </w:pPr>
            <w:r>
              <w:t>12</w:t>
            </w:r>
          </w:p>
        </w:tc>
      </w:tr>
      <w:tr w:rsidR="00137F1A" w14:paraId="5E498A38" w14:textId="77777777" w:rsidTr="008E57A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2F8454" w14:textId="776B370C" w:rsidR="00137F1A" w:rsidRDefault="00892B99" w:rsidP="00137F1A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F4596A" w14:textId="12AB327C" w:rsidR="00137F1A" w:rsidRDefault="00892B99" w:rsidP="00137F1A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171B9C" w14:textId="736B7CE5" w:rsidR="00137F1A" w:rsidRDefault="00892B99" w:rsidP="00137F1A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8B234A" w14:textId="7BDBC48C" w:rsidR="00137F1A" w:rsidRDefault="00892B99" w:rsidP="00137F1A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D58BD8" w14:textId="3A43E915" w:rsidR="00137F1A" w:rsidRDefault="00892B99" w:rsidP="00137F1A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62E5FD" w14:textId="065F20F4" w:rsidR="00137F1A" w:rsidRDefault="00892B99" w:rsidP="00137F1A">
            <w:pPr>
              <w:pStyle w:val="Day"/>
            </w:pPr>
            <w: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1DF2F4" w14:textId="69227044" w:rsidR="00137F1A" w:rsidRDefault="00892B99" w:rsidP="00137F1A">
            <w:pPr>
              <w:pStyle w:val="Day"/>
            </w:pPr>
            <w:r>
              <w:t>17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FE3E86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B18A40" w14:textId="676B5005" w:rsidR="00137F1A" w:rsidRDefault="00892B99" w:rsidP="00137F1A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7B117E7B" w14:textId="12633518" w:rsidR="00137F1A" w:rsidRDefault="00892B99" w:rsidP="00137F1A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2E2E97" w14:textId="137032CC" w:rsidR="00137F1A" w:rsidRDefault="00892B99" w:rsidP="00137F1A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BE4514" w14:textId="4D9904F7" w:rsidR="00137F1A" w:rsidRDefault="00892B99" w:rsidP="00137F1A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6CCB29" w14:textId="46D240EE" w:rsidR="00137F1A" w:rsidRDefault="00892B99" w:rsidP="00137F1A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BAB4E5" w14:textId="46118AB7" w:rsidR="00137F1A" w:rsidRDefault="00892B99" w:rsidP="00137F1A">
            <w:pPr>
              <w:pStyle w:val="Day"/>
            </w:pPr>
            <w: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BA763B" w14:textId="5D2DE155" w:rsidR="00137F1A" w:rsidRDefault="00892B99" w:rsidP="00137F1A">
            <w:pPr>
              <w:pStyle w:val="Day"/>
            </w:pPr>
            <w:r>
              <w:t>21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568264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D4D859" w14:textId="2B77F65D" w:rsidR="00137F1A" w:rsidRDefault="00892B99" w:rsidP="00137F1A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637C93A4" w14:textId="28956188" w:rsidR="00137F1A" w:rsidRDefault="00892B99" w:rsidP="00137F1A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38D518" w14:textId="694400E5" w:rsidR="00137F1A" w:rsidRDefault="00892B99" w:rsidP="00137F1A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53BD61" w14:textId="576972E5" w:rsidR="00137F1A" w:rsidRDefault="00892B99" w:rsidP="00137F1A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950CE7" w14:textId="054A9CCA" w:rsidR="00137F1A" w:rsidRDefault="00892B99" w:rsidP="005B3FB6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1CCB84" w14:textId="7988B28B" w:rsidR="00137F1A" w:rsidRDefault="00892B99" w:rsidP="00137F1A">
            <w:pPr>
              <w:pStyle w:val="Day"/>
            </w:pPr>
            <w: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B8595F" w14:textId="1E269320" w:rsidR="00137F1A" w:rsidRDefault="00892B99" w:rsidP="00137F1A">
            <w:pPr>
              <w:pStyle w:val="Day"/>
            </w:pPr>
            <w:r>
              <w:t>19</w:t>
            </w:r>
          </w:p>
        </w:tc>
      </w:tr>
      <w:tr w:rsidR="00137F1A" w14:paraId="241A67BE" w14:textId="77777777" w:rsidTr="008E57A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487829" w14:textId="610737B9" w:rsidR="00137F1A" w:rsidRDefault="00892B99" w:rsidP="00137F1A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6536935C" w14:textId="0B840148" w:rsidR="00137F1A" w:rsidRDefault="00892B99" w:rsidP="00137F1A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C021C9" w14:textId="2FFEAF1C" w:rsidR="00137F1A" w:rsidRDefault="00892B99" w:rsidP="00137F1A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DD1567" w14:textId="3AAD7BC0" w:rsidR="00137F1A" w:rsidRDefault="00892B99" w:rsidP="00137F1A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8AF425" w14:textId="12DDBD26" w:rsidR="00137F1A" w:rsidRDefault="00892B99" w:rsidP="00137F1A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C52693" w14:textId="367A4E65" w:rsidR="00137F1A" w:rsidRDefault="00892B99" w:rsidP="00137F1A">
            <w:pPr>
              <w:pStyle w:val="Day"/>
            </w:pPr>
            <w: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65CE6A" w14:textId="5CC19A90" w:rsidR="00137F1A" w:rsidRDefault="00892B99" w:rsidP="00137F1A">
            <w:pPr>
              <w:pStyle w:val="Day"/>
            </w:pPr>
            <w:r>
              <w:t>24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AC7965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B9FD12" w14:textId="3E5FAA07" w:rsidR="00137F1A" w:rsidRDefault="00892B99" w:rsidP="00137F1A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2E6C2A" w14:textId="6C66A63D" w:rsidR="00137F1A" w:rsidRDefault="00892B99" w:rsidP="00137F1A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F84BD2" w14:textId="7AF4A7E8" w:rsidR="00137F1A" w:rsidRDefault="00892B99" w:rsidP="00137F1A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81727C" w14:textId="55E24F22" w:rsidR="00137F1A" w:rsidRDefault="00892B99" w:rsidP="00137F1A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E11C58F" w14:textId="11091DA3" w:rsidR="00137F1A" w:rsidRDefault="00892B99" w:rsidP="00137F1A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D4AF81" w14:textId="38259AC6" w:rsidR="00137F1A" w:rsidRDefault="00892B99" w:rsidP="00137F1A">
            <w:pPr>
              <w:pStyle w:val="Day"/>
            </w:pPr>
            <w: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5DB650" w14:textId="08812782" w:rsidR="00137F1A" w:rsidRDefault="00892B99" w:rsidP="00137F1A">
            <w:pPr>
              <w:pStyle w:val="Day"/>
            </w:pPr>
            <w:r>
              <w:t>28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27FBB8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F0A7D3" w14:textId="5D497B47" w:rsidR="00137F1A" w:rsidRDefault="00892B99" w:rsidP="00137F1A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E462A6"/>
          </w:tcPr>
          <w:p w14:paraId="6563055E" w14:textId="32D0339F" w:rsidR="00137F1A" w:rsidRDefault="00892B99" w:rsidP="00137F1A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D1DE70" w14:textId="0CDFDC30" w:rsidR="00137F1A" w:rsidRDefault="00892B99" w:rsidP="00137F1A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4F3FC2" w14:textId="6A65F332" w:rsidR="00137F1A" w:rsidRDefault="00892B99" w:rsidP="00137F1A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4DE3D9" w14:textId="145AF65E" w:rsidR="00137F1A" w:rsidRDefault="00892B99" w:rsidP="00137F1A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1E2AC4AA" w14:textId="19632673" w:rsidR="00137F1A" w:rsidRDefault="00892B99" w:rsidP="00137F1A">
            <w:pPr>
              <w:pStyle w:val="Day"/>
            </w:pPr>
            <w: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C77683" w14:textId="624324B1" w:rsidR="00137F1A" w:rsidRDefault="00892B99" w:rsidP="00137F1A">
            <w:pPr>
              <w:pStyle w:val="Day"/>
            </w:pPr>
            <w:r>
              <w:t>26</w:t>
            </w:r>
          </w:p>
        </w:tc>
      </w:tr>
      <w:tr w:rsidR="00137F1A" w14:paraId="56436E60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0AA9EF" w14:textId="659F02A1" w:rsidR="00137F1A" w:rsidRDefault="00892B99" w:rsidP="00137F1A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25FB5C" w14:textId="22050008" w:rsidR="00137F1A" w:rsidRDefault="00892B99" w:rsidP="00137F1A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28C179" w14:textId="6B57D44C" w:rsidR="00137F1A" w:rsidRDefault="00892B99" w:rsidP="00137F1A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9342FB" w14:textId="5D39280D" w:rsidR="00137F1A" w:rsidRDefault="00892B99" w:rsidP="00137F1A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7D731E" w14:textId="5DF0CCF5" w:rsidR="00137F1A" w:rsidRDefault="00892B99" w:rsidP="00137F1A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B6413C" w14:textId="16E10D9F" w:rsidR="00137F1A" w:rsidRDefault="00892B99" w:rsidP="00137F1A">
            <w:pPr>
              <w:pStyle w:val="Day"/>
            </w:pPr>
            <w: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F14D86" w14:textId="37600B6A" w:rsidR="00137F1A" w:rsidRDefault="00892B99" w:rsidP="00137F1A">
            <w:pPr>
              <w:pStyle w:val="Day"/>
            </w:pPr>
            <w:r>
              <w:t>31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37E664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8E8CEE" w14:textId="4E8FE74C" w:rsidR="00137F1A" w:rsidRDefault="00892B99" w:rsidP="00137F1A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C15104" w14:textId="5483F2CA" w:rsidR="00137F1A" w:rsidRDefault="00892B99" w:rsidP="00137F1A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4DD607" w14:textId="36F20BDA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18A0A2" w14:textId="6DF6FA6D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D75BBD" w14:textId="4EAA1511" w:rsidR="00137F1A" w:rsidRDefault="00137F1A" w:rsidP="00137F1A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E74949" w14:textId="5791F7E4" w:rsidR="00137F1A" w:rsidRDefault="00137F1A" w:rsidP="00137F1A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F35761" w14:textId="3892173B" w:rsidR="00137F1A" w:rsidRDefault="00137F1A" w:rsidP="00137F1A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6BE042" w14:textId="77777777" w:rsidR="00137F1A" w:rsidRDefault="00137F1A" w:rsidP="00137F1A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870A68" w14:textId="34C1DFA7" w:rsidR="00137F1A" w:rsidRDefault="00892B99" w:rsidP="00137F1A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A72E18" w14:textId="04F82FAC" w:rsidR="00137F1A" w:rsidRDefault="00892B99" w:rsidP="00137F1A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A0215E" w14:textId="5F55BAB0" w:rsidR="00137F1A" w:rsidRDefault="00892B99" w:rsidP="00137F1A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2CD40A" w14:textId="356D43DF" w:rsidR="00137F1A" w:rsidRDefault="00892B99" w:rsidP="00137F1A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CF42A6" w14:textId="71D95CEF" w:rsidR="00137F1A" w:rsidRDefault="00892B99" w:rsidP="00137F1A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3CAAEE" w14:textId="3B45CB9E" w:rsidR="00137F1A" w:rsidRDefault="00137F1A" w:rsidP="00137F1A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763105" w14:textId="3DCB4C95" w:rsidR="00137F1A" w:rsidRDefault="00137F1A" w:rsidP="00137F1A">
            <w:pPr>
              <w:pStyle w:val="Day"/>
            </w:pPr>
          </w:p>
        </w:tc>
      </w:tr>
      <w:tr w:rsidR="00013C75" w14:paraId="401F6EAD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EE3662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A941D1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4EBE47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E66AFB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A2FA13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606B0A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F74B0E" w14:textId="77777777" w:rsidR="00013C75" w:rsidRDefault="00013C75" w:rsidP="00013C7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072BA2" w14:textId="77777777" w:rsidR="00013C75" w:rsidRDefault="00013C75" w:rsidP="00223D4D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21ADA2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0EFA24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9F0C33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A3C131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374547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696B6B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4AAB4F" w14:textId="77777777" w:rsidR="00013C75" w:rsidRDefault="00013C75" w:rsidP="00013C75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9ABB76" w14:textId="77777777" w:rsidR="00013C75" w:rsidRDefault="00013C75" w:rsidP="00223D4D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165578" w14:textId="17EA6036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D98787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3122F6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16E47A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47DD22" w14:textId="77777777" w:rsidR="00013C75" w:rsidRDefault="00013C75" w:rsidP="00013C75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FB3FC3" w14:textId="77777777" w:rsidR="00013C75" w:rsidRDefault="00013C75" w:rsidP="00013C75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9F095" w14:textId="77777777" w:rsidR="00013C75" w:rsidRDefault="00013C75" w:rsidP="00013C75">
            <w:pPr>
              <w:pStyle w:val="Day"/>
            </w:pPr>
          </w:p>
        </w:tc>
      </w:tr>
      <w:tr w:rsidR="00223D4D" w14:paraId="142817E9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0E5C7EE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5A33AA36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B15AEAA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59DA6974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B0C5BBC" w14:textId="77777777" w:rsidR="00223D4D" w:rsidRDefault="00223D4D" w:rsidP="00013C75">
            <w:pPr>
              <w:pStyle w:val="NoSpacing"/>
            </w:pPr>
          </w:p>
        </w:tc>
      </w:tr>
      <w:tr w:rsidR="00013C75" w:rsidRPr="000D39E2" w14:paraId="5E184E60" w14:textId="77777777" w:rsidTr="00ED7C5E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12A0C9A" w14:textId="741D9C6E" w:rsidR="00013C75" w:rsidRPr="000D39E2" w:rsidRDefault="005B3FB6" w:rsidP="005B3FB6">
            <w:pPr>
              <w:pStyle w:val="Month"/>
              <w:tabs>
                <w:tab w:val="left" w:pos="757"/>
                <w:tab w:val="center" w:pos="1602"/>
              </w:tabs>
              <w:jc w:val="left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ab/>
            </w:r>
            <w:r w:rsidRPr="000D39E2">
              <w:rPr>
                <w:sz w:val="20"/>
                <w:szCs w:val="20"/>
              </w:rPr>
              <w:tab/>
            </w:r>
            <w:r w:rsidR="00D14F21" w:rsidRPr="000D39E2">
              <w:rPr>
                <w:sz w:val="20"/>
                <w:szCs w:val="20"/>
              </w:rPr>
              <w:t>Jan</w:t>
            </w:r>
            <w:r w:rsidR="009578CB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</w:t>
            </w:r>
            <w:r w:rsidRPr="000D39E2">
              <w:rPr>
                <w:sz w:val="20"/>
                <w:szCs w:val="20"/>
              </w:rPr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324A50" w14:textId="77777777" w:rsidR="00013C75" w:rsidRPr="000D39E2" w:rsidRDefault="00013C75" w:rsidP="00223D4D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155994CA" w14:textId="6419DF1D" w:rsidR="00013C75" w:rsidRPr="000D39E2" w:rsidRDefault="00D14F21" w:rsidP="00013C75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>Feb</w:t>
            </w:r>
            <w:r w:rsidR="009578CB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</w:t>
            </w:r>
            <w:r w:rsidR="005B3FB6" w:rsidRPr="000D39E2">
              <w:rPr>
                <w:sz w:val="20"/>
                <w:szCs w:val="20"/>
              </w:rPr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ADC5ED" w14:textId="77777777" w:rsidR="00013C75" w:rsidRPr="000D39E2" w:rsidRDefault="00013C75" w:rsidP="00223D4D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2D8EE5F2" w14:textId="6AF4779B" w:rsidR="00013C75" w:rsidRPr="000D39E2" w:rsidRDefault="00D14F21" w:rsidP="00013C75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 xml:space="preserve">Mar </w:t>
            </w:r>
            <w:r w:rsidR="00A0538E" w:rsidRPr="000D39E2">
              <w:rPr>
                <w:sz w:val="20"/>
                <w:szCs w:val="20"/>
              </w:rPr>
              <w:t>202</w:t>
            </w:r>
            <w:r w:rsidR="005B3FB6" w:rsidRPr="000D39E2">
              <w:rPr>
                <w:sz w:val="20"/>
                <w:szCs w:val="20"/>
              </w:rPr>
              <w:t>7</w:t>
            </w:r>
          </w:p>
        </w:tc>
      </w:tr>
      <w:tr w:rsidR="00013C75" w14:paraId="3350568B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83B46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ADCDF6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EC2FC5C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9580C6B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1E14B2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B0CC852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46DD19F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0FA6E3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824268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B3A77DB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14F1DD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78F74F0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5860A3C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435A9F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CF8296D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5A2620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7556D8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8915F4E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020E13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5E2C778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0B14E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2D67EA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4F843DD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4A61" w14:paraId="1926B1BC" w14:textId="77777777" w:rsidTr="00320C13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14E37F" w14:textId="1D322071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68402D" w14:textId="47F792C6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72CB4D" w14:textId="0245B9DA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EE115A" w14:textId="3D7666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1C955E" w14:textId="16D9D2BD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239B11AA" w14:textId="0FFE8ADF" w:rsidR="00954A61" w:rsidRDefault="00E96716" w:rsidP="00954A61">
            <w:pPr>
              <w:pStyle w:val="Day"/>
            </w:pPr>
            <w: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016A6C" w14:textId="33223DA4" w:rsidR="00954A61" w:rsidRDefault="00E96716" w:rsidP="00954A61">
            <w:pPr>
              <w:pStyle w:val="Day"/>
            </w:pPr>
            <w:r>
              <w:t>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5C658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B00A5E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8A8A92" w14:textId="439A22B6" w:rsidR="00954A61" w:rsidRDefault="00F82F9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F2D564" w14:textId="0B3272EB" w:rsidR="00954A61" w:rsidRDefault="00F82F9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F10257" w14:textId="296F49D6" w:rsidR="00954A61" w:rsidRDefault="00F82F9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F3B978" w14:textId="2D704D84" w:rsidR="00954A61" w:rsidRDefault="00F82F92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1EFFB9" w14:textId="485A9253" w:rsidR="00954A61" w:rsidRDefault="00F82F92" w:rsidP="00954A61">
            <w:pPr>
              <w:pStyle w:val="Day"/>
            </w:pPr>
            <w: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45087E" w14:textId="55AC5E08" w:rsidR="00954A61" w:rsidRDefault="00F82F92" w:rsidP="00954A61">
            <w:pPr>
              <w:pStyle w:val="Day"/>
            </w:pPr>
            <w:r>
              <w:t>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638AA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CB5AC5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662EA1" w14:textId="50A0379D" w:rsidR="00954A61" w:rsidRDefault="00F82F92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17A203" w14:textId="44D3BA15" w:rsidR="00954A61" w:rsidRDefault="00F82F92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AF50E3" w14:textId="33FE7B7A" w:rsidR="00954A61" w:rsidRDefault="00F82F9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BF01C9" w14:textId="07EC3321" w:rsidR="00954A61" w:rsidRDefault="00F82F92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B45676" w14:textId="02B2DAF4" w:rsidR="00954A61" w:rsidRDefault="00F82F92" w:rsidP="00954A61">
            <w:pPr>
              <w:pStyle w:val="Day"/>
            </w:pPr>
            <w: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65A990" w14:textId="22867286" w:rsidR="00954A61" w:rsidRDefault="00F82F92" w:rsidP="00954A61">
            <w:pPr>
              <w:pStyle w:val="Day"/>
            </w:pPr>
            <w:r>
              <w:t>6</w:t>
            </w:r>
          </w:p>
        </w:tc>
      </w:tr>
      <w:tr w:rsidR="00954A61" w14:paraId="0D4CFE1D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7D4A84" w14:textId="1AE434C8" w:rsidR="00954A61" w:rsidRDefault="00F82F92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A0A642" w14:textId="3FC9ACAE" w:rsidR="00954A61" w:rsidRDefault="00F82F92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171901" w14:textId="36F268C0" w:rsidR="00954A61" w:rsidRDefault="00F82F92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270BE9" w14:textId="0CA969EA" w:rsidR="00954A61" w:rsidRDefault="00F82F92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00CD99" w14:textId="5A50F984" w:rsidR="00954A61" w:rsidRDefault="00F82F92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DC4C42" w14:textId="6F81300A" w:rsidR="00954A61" w:rsidRDefault="00F82F92" w:rsidP="00954A61">
            <w:pPr>
              <w:pStyle w:val="Day"/>
            </w:pPr>
            <w: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666C78" w14:textId="4A1CEFD6" w:rsidR="00954A61" w:rsidRDefault="00F82F92" w:rsidP="00954A61">
            <w:pPr>
              <w:pStyle w:val="Day"/>
            </w:pPr>
            <w:r>
              <w:t>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5C3866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EC5DD2" w14:textId="5329B67D" w:rsidR="00954A61" w:rsidRDefault="00F82F92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D8270B" w14:textId="024AB9C6" w:rsidR="00954A61" w:rsidRDefault="00F82F92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5EAC7B" w14:textId="07C584AD" w:rsidR="00954A61" w:rsidRDefault="00F82F92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0BE292" w14:textId="1A5C147D" w:rsidR="00954A61" w:rsidRDefault="00F82F92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FFC67E" w14:textId="390EBF5D" w:rsidR="00954A61" w:rsidRDefault="00F82F92" w:rsidP="00954A61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6EA63E" w14:textId="1A86F341" w:rsidR="00954A61" w:rsidRDefault="00F82F92" w:rsidP="00954A61">
            <w:pPr>
              <w:pStyle w:val="Day"/>
            </w:pPr>
            <w: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EC6387" w14:textId="09D1D699" w:rsidR="00954A61" w:rsidRDefault="00F82F92" w:rsidP="00954A61">
            <w:pPr>
              <w:pStyle w:val="Day"/>
            </w:pPr>
            <w:r>
              <w:t>13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B30510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D61A8B" w14:textId="4DCB4254" w:rsidR="00954A61" w:rsidRDefault="00531BC0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C51758" w14:textId="09BC7945" w:rsidR="00954A61" w:rsidRDefault="00531BC0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1D6470" w14:textId="1E84FCFF" w:rsidR="00954A61" w:rsidRDefault="00531BC0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A2CB84" w14:textId="3745BFBB" w:rsidR="00954A61" w:rsidRDefault="00531BC0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6674F3" w14:textId="6B402180" w:rsidR="00954A61" w:rsidRDefault="00531BC0" w:rsidP="00954A61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A15AA1" w14:textId="6832B7D8" w:rsidR="00954A61" w:rsidRDefault="00531BC0" w:rsidP="00954A61">
            <w:pPr>
              <w:pStyle w:val="Day"/>
            </w:pPr>
            <w: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1EAFDA" w14:textId="7DF5EA82" w:rsidR="00954A61" w:rsidRDefault="00531BC0" w:rsidP="00954A61">
            <w:pPr>
              <w:pStyle w:val="Day"/>
            </w:pPr>
            <w:r>
              <w:t>13</w:t>
            </w:r>
          </w:p>
        </w:tc>
      </w:tr>
      <w:tr w:rsidR="00954A61" w14:paraId="509F30DC" w14:textId="77777777" w:rsidTr="0019478A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BD4FB0" w14:textId="7EB36C56" w:rsidR="00954A61" w:rsidRDefault="00D626FC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A6F2C5" w14:textId="51C1BF80" w:rsidR="00954A61" w:rsidRDefault="00D626FC" w:rsidP="00954A61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BC559F" w14:textId="758FBD6F" w:rsidR="00954A61" w:rsidRDefault="00D626FC" w:rsidP="00954A61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2D775F" w14:textId="4A862984" w:rsidR="00954A61" w:rsidRDefault="00D626FC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4963B6" w14:textId="757580AE" w:rsidR="00954A61" w:rsidRDefault="00D626FC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82FBAE" w14:textId="3E4C7665" w:rsidR="00954A61" w:rsidRDefault="00D626FC" w:rsidP="00954A61">
            <w:pPr>
              <w:pStyle w:val="Day"/>
            </w:pPr>
            <w: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FE35C0" w14:textId="02EE842D" w:rsidR="00954A61" w:rsidRDefault="00D626FC" w:rsidP="00954A61">
            <w:pPr>
              <w:pStyle w:val="Day"/>
            </w:pPr>
            <w:r>
              <w:t>16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60E40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190C95" w14:textId="3617F1AE" w:rsidR="00954A61" w:rsidRDefault="00D626FC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38046567" w14:textId="31BE718E" w:rsidR="00954A61" w:rsidRDefault="00D626FC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B2FFE1" w14:textId="7BC1FB45" w:rsidR="00954A61" w:rsidRDefault="00D626FC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0F1DF3" w14:textId="0F9A5C82" w:rsidR="00954A61" w:rsidRDefault="00D626FC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FCCA7F" w14:textId="163263EB" w:rsidR="00954A61" w:rsidRDefault="00D626FC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F12E1A" w14:textId="19E3465F" w:rsidR="00954A61" w:rsidRDefault="00D626FC" w:rsidP="00954A61">
            <w:pPr>
              <w:pStyle w:val="Day"/>
            </w:pPr>
            <w: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824541" w14:textId="4E72839A" w:rsidR="00954A61" w:rsidRDefault="00D626FC" w:rsidP="00954A61">
            <w:pPr>
              <w:pStyle w:val="Day"/>
            </w:pPr>
            <w:r>
              <w:t>20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A7B61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016446" w14:textId="2F729D40" w:rsidR="00954A61" w:rsidRDefault="00D626FC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70BC0F" w14:textId="446E695F" w:rsidR="00954A61" w:rsidRDefault="00D626FC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EB41C5" w14:textId="0C51358E" w:rsidR="00954A61" w:rsidRDefault="00D626FC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4716DB" w14:textId="2CFD1E71" w:rsidR="00954A61" w:rsidRDefault="00D626FC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44A5CE" w14:textId="736B1FD1" w:rsidR="00954A61" w:rsidRDefault="00D626FC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9985F0" w14:textId="64A38151" w:rsidR="00954A61" w:rsidRDefault="00D626FC" w:rsidP="00954A61">
            <w:pPr>
              <w:pStyle w:val="Day"/>
            </w:pPr>
            <w: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B40135" w14:textId="24F11660" w:rsidR="00954A61" w:rsidRDefault="00D626FC" w:rsidP="00954A61">
            <w:pPr>
              <w:pStyle w:val="Day"/>
            </w:pPr>
            <w:r>
              <w:t>20</w:t>
            </w:r>
          </w:p>
        </w:tc>
      </w:tr>
      <w:tr w:rsidR="00954A61" w14:paraId="3843784C" w14:textId="77777777" w:rsidTr="00FC1BE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224343" w14:textId="62250DB6" w:rsidR="00954A61" w:rsidRDefault="00D626FC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B7B24EC" w14:textId="0AC138A9" w:rsidR="00954A61" w:rsidRDefault="00D626FC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446BCA" w14:textId="7ED24CF4" w:rsidR="00954A61" w:rsidRDefault="00D626FC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E8208A" w14:textId="6071F018" w:rsidR="00954A61" w:rsidRDefault="00D626FC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352739" w14:textId="4AEEDFA0" w:rsidR="00954A61" w:rsidRDefault="00D626FC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2E8E6B" w14:textId="025C1927" w:rsidR="00954A61" w:rsidRDefault="00D626FC" w:rsidP="00954A61">
            <w:pPr>
              <w:pStyle w:val="Day"/>
            </w:pPr>
            <w: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1AA179" w14:textId="3253FF97" w:rsidR="00954A61" w:rsidRDefault="00D626FC" w:rsidP="00954A61">
            <w:pPr>
              <w:pStyle w:val="Day"/>
            </w:pPr>
            <w:r>
              <w:t>23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B16982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299629" w14:textId="010CE1FB" w:rsidR="00954A61" w:rsidRDefault="00D626FC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13729F81" w14:textId="2933564F" w:rsidR="00954A61" w:rsidRDefault="00D626FC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5DCDF6" w14:textId="061D2049" w:rsidR="00954A61" w:rsidRDefault="00D626FC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B335C0" w14:textId="20B053E0" w:rsidR="00954A61" w:rsidRDefault="00D626FC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21E95B" w14:textId="1E30F758" w:rsidR="00954A61" w:rsidRDefault="00D626FC" w:rsidP="00954A61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022366" w14:textId="70549DF4" w:rsidR="00954A61" w:rsidRDefault="00D626FC" w:rsidP="00954A61">
            <w:pPr>
              <w:pStyle w:val="Day"/>
            </w:pPr>
            <w: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14C3A4" w14:textId="21910BB4" w:rsidR="00954A61" w:rsidRDefault="00D626FC" w:rsidP="00954A61">
            <w:pPr>
              <w:pStyle w:val="Day"/>
            </w:pPr>
            <w:r>
              <w:t>27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A23E46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3BD926" w14:textId="029BA441" w:rsidR="00954A61" w:rsidRDefault="00D626FC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0C0658DB" w14:textId="162B61B5" w:rsidR="00954A61" w:rsidRDefault="00D626FC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8B7910" w14:textId="3035117A" w:rsidR="00954A61" w:rsidRDefault="00D626FC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B03ACD" w14:textId="48A320B7" w:rsidR="00954A61" w:rsidRDefault="00D626FC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CC71BD" w14:textId="4B149AFA" w:rsidR="00954A61" w:rsidRDefault="00D626FC" w:rsidP="00954A61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341A08" w14:textId="02ECE1EA" w:rsidR="00954A61" w:rsidRDefault="00D626FC" w:rsidP="00954A61">
            <w:pPr>
              <w:pStyle w:val="Day"/>
            </w:pPr>
            <w: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D76B7D" w14:textId="21B0AC72" w:rsidR="00954A61" w:rsidRDefault="00D626FC" w:rsidP="00954A61">
            <w:pPr>
              <w:pStyle w:val="Day"/>
            </w:pPr>
            <w:r>
              <w:t>27</w:t>
            </w:r>
          </w:p>
        </w:tc>
      </w:tr>
      <w:tr w:rsidR="00954A61" w14:paraId="65F07699" w14:textId="77777777" w:rsidTr="003A21AC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6AC5F1" w14:textId="18D67FD2" w:rsidR="00954A61" w:rsidRDefault="00D626FC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0E386939" w14:textId="26851E36" w:rsidR="00954A61" w:rsidRDefault="00D626FC" w:rsidP="00954A61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296BCD" w14:textId="73F9C2E2" w:rsidR="00954A61" w:rsidRDefault="00D626FC" w:rsidP="00954A61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1964E0" w14:textId="1DCEA378" w:rsidR="00954A61" w:rsidRDefault="00D626FC" w:rsidP="00954A61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3FB135" w14:textId="18E60E22" w:rsidR="00954A61" w:rsidRDefault="00D626FC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7DEAD6" w14:textId="6BD63285" w:rsidR="00954A61" w:rsidRDefault="00D626FC" w:rsidP="00954A61">
            <w:pPr>
              <w:pStyle w:val="Day"/>
            </w:pPr>
            <w: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A6F080" w14:textId="75A216B6" w:rsidR="00954A61" w:rsidRDefault="00D626FC" w:rsidP="00954A61">
            <w:pPr>
              <w:pStyle w:val="Day"/>
            </w:pPr>
            <w:r>
              <w:t>30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6559C3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3139AD" w14:textId="7EDA777B" w:rsidR="00954A61" w:rsidRDefault="00D626FC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7E5F4B" w14:textId="73D74B06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1A71A0" w14:textId="2B443CA5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85D581" w14:textId="62D54851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5C8032" w14:textId="38367B46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AEB8D6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F5A5D5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E7D024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7128E744" w14:textId="4E38E53A" w:rsidR="00954A61" w:rsidRDefault="00D626FC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DCFDF" w:themeFill="accent3"/>
          </w:tcPr>
          <w:p w14:paraId="493D1503" w14:textId="6AB49164" w:rsidR="00954A61" w:rsidRDefault="00D626FC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5BF0ED" w14:textId="61C0157D" w:rsidR="00954A61" w:rsidRDefault="00D626FC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368FF6" w14:textId="64D30F4F" w:rsidR="00954A61" w:rsidRDefault="00D626FC" w:rsidP="00954A61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3D9E5F" w14:textId="6E6BD613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F1595C" w14:textId="6442B6CE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FDF6C3" w14:textId="6583F0F4" w:rsidR="00954A61" w:rsidRDefault="00954A61" w:rsidP="00954A61">
            <w:pPr>
              <w:pStyle w:val="Day"/>
            </w:pPr>
          </w:p>
        </w:tc>
      </w:tr>
      <w:tr w:rsidR="00954A61" w14:paraId="6C6D92E8" w14:textId="77777777" w:rsidTr="00954A6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02AAD1" w14:textId="0FFF421D" w:rsidR="00954A61" w:rsidRDefault="00D626FC" w:rsidP="00954A61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5FE898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6AF2CD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F1654F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C8626F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753B41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6EFB10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A2757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816292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AF5D0C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915F50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02649F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DAD219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BAD49B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7B421C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A3F321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B3135A" w14:textId="4DD77B5D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FA3FC8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6DBE91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346B28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FFDD5B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DBE7C4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571FD9" w14:textId="77777777" w:rsidR="00954A61" w:rsidRDefault="00954A61" w:rsidP="00954A61">
            <w:pPr>
              <w:pStyle w:val="Day"/>
            </w:pPr>
          </w:p>
        </w:tc>
      </w:tr>
      <w:tr w:rsidR="00223D4D" w14:paraId="33E88AFC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42A9CEA2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0768FC8A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1ACEBE2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41E22E52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D17C4E0" w14:textId="77777777" w:rsidR="00223D4D" w:rsidRDefault="00223D4D" w:rsidP="00013C75">
            <w:pPr>
              <w:pStyle w:val="NoSpacing"/>
            </w:pPr>
          </w:p>
        </w:tc>
      </w:tr>
      <w:tr w:rsidR="00013C75" w:rsidRPr="000D39E2" w14:paraId="7DE3EB1D" w14:textId="77777777" w:rsidTr="00ED7C5E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7B28B591" w14:textId="4560FF46" w:rsidR="00013C75" w:rsidRPr="000D39E2" w:rsidRDefault="00D14F21" w:rsidP="00013C75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>Apr</w:t>
            </w:r>
            <w:r w:rsidR="005F677F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</w:t>
            </w:r>
            <w:r w:rsidR="005B3FB6" w:rsidRPr="000D39E2">
              <w:rPr>
                <w:sz w:val="20"/>
                <w:szCs w:val="20"/>
              </w:rPr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CA7B94" w14:textId="77777777" w:rsidR="00013C75" w:rsidRPr="000D39E2" w:rsidRDefault="00013C75" w:rsidP="00223D4D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69F3B900" w14:textId="5857941B" w:rsidR="00013C75" w:rsidRPr="000D39E2" w:rsidRDefault="00D14F21" w:rsidP="00013C75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>May</w:t>
            </w:r>
            <w:r w:rsidR="005B3FB6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</w:t>
            </w:r>
            <w:r w:rsidR="005B3FB6" w:rsidRPr="000D39E2">
              <w:rPr>
                <w:sz w:val="20"/>
                <w:szCs w:val="20"/>
              </w:rPr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0D25D8" w14:textId="77777777" w:rsidR="00013C75" w:rsidRPr="000D39E2" w:rsidRDefault="00013C75" w:rsidP="00223D4D">
            <w:pPr>
              <w:rPr>
                <w:sz w:val="20"/>
                <w:szCs w:val="20"/>
              </w:rPr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B050"/>
          </w:tcPr>
          <w:p w14:paraId="01719814" w14:textId="43777894" w:rsidR="00013C75" w:rsidRPr="000D39E2" w:rsidRDefault="005B3FB6" w:rsidP="00013C75">
            <w:pPr>
              <w:pStyle w:val="Month"/>
              <w:rPr>
                <w:sz w:val="20"/>
                <w:szCs w:val="20"/>
              </w:rPr>
            </w:pPr>
            <w:r w:rsidRPr="000D39E2">
              <w:rPr>
                <w:sz w:val="20"/>
                <w:szCs w:val="20"/>
              </w:rPr>
              <w:t>Ju</w:t>
            </w:r>
            <w:r w:rsidR="00D14F21" w:rsidRPr="000D39E2">
              <w:rPr>
                <w:sz w:val="20"/>
                <w:szCs w:val="20"/>
              </w:rPr>
              <w:t>ne</w:t>
            </w:r>
            <w:r w:rsidR="005F677F" w:rsidRPr="000D39E2">
              <w:rPr>
                <w:sz w:val="20"/>
                <w:szCs w:val="20"/>
              </w:rPr>
              <w:t xml:space="preserve"> </w:t>
            </w:r>
            <w:r w:rsidR="00A0538E" w:rsidRPr="000D39E2">
              <w:rPr>
                <w:sz w:val="20"/>
                <w:szCs w:val="20"/>
              </w:rPr>
              <w:t>202</w:t>
            </w:r>
            <w:r w:rsidRPr="000D39E2">
              <w:rPr>
                <w:sz w:val="20"/>
                <w:szCs w:val="20"/>
              </w:rPr>
              <w:t>7</w:t>
            </w:r>
          </w:p>
        </w:tc>
      </w:tr>
      <w:tr w:rsidR="00013C75" w14:paraId="6EC2C757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BBFAC0D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3383F1E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FDA5E47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75FB7B7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17ACDC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D4F7BC4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D4BF42F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E36ACC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84BEA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F93868D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99DC6A9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4DB14F1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3BF295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A17C2B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92552B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E403B0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6E476A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B66421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62C2FC9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321E25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5BB290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2235EF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37BC85F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4A61" w14:paraId="3D9ED2A3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6644EC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6EF65E" w14:textId="1D02234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EE2574" w14:textId="7A229D86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1F9A8C" w14:textId="6DC6AE89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78CAAC" w14:textId="2F45DF93" w:rsidR="00954A61" w:rsidRDefault="004F5BCA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03EBD8" w14:textId="269EE3DE" w:rsidR="00954A61" w:rsidRDefault="004F5BCA" w:rsidP="00954A61">
            <w:pPr>
              <w:pStyle w:val="Day"/>
            </w:pPr>
            <w: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7BA2A0" w14:textId="389890D8" w:rsidR="00954A61" w:rsidRDefault="004F5BCA" w:rsidP="00954A61">
            <w:pPr>
              <w:pStyle w:val="Day"/>
            </w:pPr>
            <w:r>
              <w:t>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1A8FD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0D2265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ED36C3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5AA7E9" w14:textId="547202F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E88403" w14:textId="18FA4692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1D5649" w14:textId="2466DB5D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83F747" w14:textId="4D99E805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B22094" w14:textId="4FF97619" w:rsidR="00954A61" w:rsidRDefault="004F5BCA" w:rsidP="00954A61">
            <w:pPr>
              <w:pStyle w:val="Day"/>
            </w:pPr>
            <w:r>
              <w:t>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98BA09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25D72B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BC55AE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2FAB82" w14:textId="30348FCC" w:rsidR="00954A61" w:rsidRDefault="004F5BCA" w:rsidP="00954A61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D37604" w14:textId="6B7D6278" w:rsidR="00954A61" w:rsidRDefault="004F5BCA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633E7D" w14:textId="44377BDF" w:rsidR="00954A61" w:rsidRDefault="004F5BCA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60FC61" w14:textId="1F97F19B" w:rsidR="00954A61" w:rsidRDefault="004F5BCA" w:rsidP="00954A61">
            <w:pPr>
              <w:pStyle w:val="Day"/>
            </w:pPr>
            <w: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BEED35" w14:textId="231C87C0" w:rsidR="00954A61" w:rsidRDefault="004F5BCA" w:rsidP="00954A61">
            <w:pPr>
              <w:pStyle w:val="Day"/>
            </w:pPr>
            <w:r>
              <w:t>5</w:t>
            </w:r>
          </w:p>
        </w:tc>
      </w:tr>
      <w:tr w:rsidR="00954A61" w14:paraId="1764D674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037C87" w14:textId="0324DC65" w:rsidR="00954A61" w:rsidRDefault="00B754E1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CCFB31" w14:textId="3827CD1C" w:rsidR="00954A61" w:rsidRDefault="00B754E1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CD70D3" w14:textId="69F46A69" w:rsidR="00954A61" w:rsidRDefault="00B754E1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6E2951" w14:textId="60A33AAC" w:rsidR="00954A61" w:rsidRDefault="00B754E1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33DA06" w14:textId="710ED457" w:rsidR="00954A61" w:rsidRDefault="00B754E1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3FEA99" w14:textId="60F4F11C" w:rsidR="00954A61" w:rsidRDefault="00B754E1" w:rsidP="00954A61">
            <w:pPr>
              <w:pStyle w:val="Day"/>
            </w:pPr>
            <w: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17E84C" w14:textId="3E86CB47" w:rsidR="00954A61" w:rsidRDefault="00B754E1" w:rsidP="00954A61">
            <w:pPr>
              <w:pStyle w:val="Day"/>
            </w:pPr>
            <w:r>
              <w:t>10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3750A0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1CD9A1" w14:textId="54313AFC" w:rsidR="00954A61" w:rsidRDefault="00B754E1" w:rsidP="00954A61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D5B540" w14:textId="7FB0A75D" w:rsidR="00954A61" w:rsidRDefault="00B754E1" w:rsidP="00954A61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974831" w14:textId="3711A87A" w:rsidR="00954A61" w:rsidRDefault="00B754E1" w:rsidP="00954A61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B967E0" w14:textId="3B791661" w:rsidR="00954A61" w:rsidRDefault="00B754E1" w:rsidP="00954A61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D2E1AE" w14:textId="2F5C5AB6" w:rsidR="00954A61" w:rsidRDefault="00B754E1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2899DE" w14:textId="0510B8EF" w:rsidR="00954A61" w:rsidRDefault="00B754E1" w:rsidP="00954A61">
            <w:pPr>
              <w:pStyle w:val="Day"/>
            </w:pPr>
            <w: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A3A255" w14:textId="6D9360DE" w:rsidR="00954A61" w:rsidRDefault="00B754E1" w:rsidP="00954A61">
            <w:pPr>
              <w:pStyle w:val="Day"/>
            </w:pPr>
            <w:r>
              <w:t>8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9751B2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260A0F" w14:textId="49F81FC1" w:rsidR="00954A61" w:rsidRDefault="00B754E1" w:rsidP="00954A61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5CA69B" w14:textId="4EE719BC" w:rsidR="00954A61" w:rsidRDefault="00B754E1" w:rsidP="00954A61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707B3F" w14:textId="12D32D59" w:rsidR="00954A61" w:rsidRDefault="00B754E1" w:rsidP="00954A61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35124E" w14:textId="4A7F5FF6" w:rsidR="00954A61" w:rsidRDefault="00B754E1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0BFBD2" w14:textId="44C93C8E" w:rsidR="00954A61" w:rsidRDefault="00B754E1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C89E0E" w14:textId="60954AAC" w:rsidR="00954A61" w:rsidRDefault="00B754E1" w:rsidP="00954A61">
            <w:pPr>
              <w:pStyle w:val="Day"/>
            </w:pPr>
            <w: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642ED1" w14:textId="77053875" w:rsidR="00954A61" w:rsidRDefault="00B754E1" w:rsidP="00954A61">
            <w:pPr>
              <w:pStyle w:val="Day"/>
            </w:pPr>
            <w:r>
              <w:t>12</w:t>
            </w:r>
          </w:p>
        </w:tc>
      </w:tr>
      <w:tr w:rsidR="00954A61" w14:paraId="550F1AEA" w14:textId="77777777" w:rsidTr="00320C13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83E168" w14:textId="13FFC492" w:rsidR="00954A61" w:rsidRDefault="00B754E1" w:rsidP="00954A61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6B0E46" w14:textId="5EA2C54D" w:rsidR="00954A61" w:rsidRDefault="00B754E1" w:rsidP="00954A61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0F75CF" w14:textId="08A0E296" w:rsidR="00954A61" w:rsidRDefault="00B754E1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2772FE" w14:textId="5DDDC3B7" w:rsidR="00954A61" w:rsidRDefault="00B754E1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737096" w14:textId="613E4A64" w:rsidR="00954A61" w:rsidRDefault="00B754E1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B2FD10" w14:textId="26D6893F" w:rsidR="00954A61" w:rsidRDefault="00B754E1" w:rsidP="00954A61">
            <w:pPr>
              <w:pStyle w:val="Day"/>
            </w:pPr>
            <w: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A32F18" w14:textId="5678AAE9" w:rsidR="00954A61" w:rsidRDefault="00B754E1" w:rsidP="00954A61">
            <w:pPr>
              <w:pStyle w:val="Day"/>
            </w:pPr>
            <w:r>
              <w:t>17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529538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335599" w14:textId="6E418A9A" w:rsidR="00954A61" w:rsidRDefault="00B754E1" w:rsidP="00954A61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67704D" w14:textId="3B35704C" w:rsidR="00954A61" w:rsidRDefault="00B754E1" w:rsidP="00954A61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4C09C5" w14:textId="0943AD1F" w:rsidR="00954A61" w:rsidRDefault="00B754E1" w:rsidP="00954A61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1FB591" w14:textId="54000A38" w:rsidR="00954A61" w:rsidRDefault="00B754E1" w:rsidP="00954A61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853DD6" w14:textId="0ADF1773" w:rsidR="00954A61" w:rsidRDefault="00B754E1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A2237D" w14:textId="4A302CD5" w:rsidR="00954A61" w:rsidRDefault="00B754E1" w:rsidP="00954A61">
            <w:pPr>
              <w:pStyle w:val="Day"/>
            </w:pPr>
            <w:r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387011" w14:textId="4324BBAE" w:rsidR="00954A61" w:rsidRDefault="00B754E1" w:rsidP="00954A61">
            <w:pPr>
              <w:pStyle w:val="Day"/>
            </w:pPr>
            <w:r>
              <w:t>15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30071B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8D62DD" w14:textId="1B57C41C" w:rsidR="00954A61" w:rsidRDefault="00B754E1" w:rsidP="00954A61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1679C6" w14:textId="766752FC" w:rsidR="00954A61" w:rsidRDefault="00B754E1" w:rsidP="00954A61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4A7154" w14:textId="71165D6D" w:rsidR="00954A61" w:rsidRDefault="00B754E1" w:rsidP="00954A61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EA7989" w14:textId="7F2AF5E8" w:rsidR="00954A61" w:rsidRDefault="00B754E1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454453" w14:textId="6C94B5A6" w:rsidR="00954A61" w:rsidRDefault="00B754E1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5B0FE7" w14:textId="2A60C29A" w:rsidR="00954A61" w:rsidRDefault="00B754E1" w:rsidP="00954A61">
            <w:pPr>
              <w:pStyle w:val="Day"/>
            </w:pPr>
            <w: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07DCC2F" w14:textId="3CC11C69" w:rsidR="00954A61" w:rsidRDefault="00B754E1" w:rsidP="00954A61">
            <w:pPr>
              <w:pStyle w:val="Day"/>
            </w:pPr>
            <w:r>
              <w:t>19</w:t>
            </w:r>
          </w:p>
        </w:tc>
      </w:tr>
      <w:tr w:rsidR="00954A61" w14:paraId="3780E1A2" w14:textId="77777777" w:rsidTr="00FC1BE4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8855CE" w14:textId="5CF20739" w:rsidR="00954A61" w:rsidRDefault="00B754E1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6C508EA8" w14:textId="05DF86C3" w:rsidR="00954A61" w:rsidRDefault="00B754E1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7DC687" w14:textId="4DCFD259" w:rsidR="00954A61" w:rsidRDefault="00B754E1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3620DB" w14:textId="0CDB256A" w:rsidR="00954A61" w:rsidRDefault="00B754E1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97360B" w14:textId="3304E156" w:rsidR="00954A61" w:rsidRDefault="00B754E1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011E95" w14:textId="4C8353A5" w:rsidR="00954A61" w:rsidRDefault="00B754E1" w:rsidP="00954A61">
            <w:pPr>
              <w:pStyle w:val="Day"/>
            </w:pPr>
            <w: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FF2B1F" w14:textId="035EF5CB" w:rsidR="00954A61" w:rsidRDefault="00B754E1" w:rsidP="00954A61">
            <w:pPr>
              <w:pStyle w:val="Day"/>
            </w:pPr>
            <w:r>
              <w:t>24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261ACE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DF22CE" w14:textId="6BA67DEE" w:rsidR="00954A61" w:rsidRDefault="00B754E1" w:rsidP="00954A61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D921" w:themeFill="accent2" w:themeFillShade="BF"/>
          </w:tcPr>
          <w:p w14:paraId="6C472E19" w14:textId="63EF6218" w:rsidR="00954A61" w:rsidRDefault="00B754E1" w:rsidP="00954A61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C05931" w14:textId="35606D11" w:rsidR="00954A61" w:rsidRDefault="00B754E1" w:rsidP="00954A61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2A53B0" w14:textId="210FBB22" w:rsidR="00954A61" w:rsidRDefault="00B754E1" w:rsidP="00954A61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D96B32" w14:textId="6F073084" w:rsidR="00954A61" w:rsidRDefault="00B754E1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F228FD" w14:textId="379B4430" w:rsidR="00954A61" w:rsidRDefault="00B754E1" w:rsidP="00954A61">
            <w:pPr>
              <w:pStyle w:val="Day"/>
            </w:pPr>
            <w:r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1B6B37" w14:textId="41FC437F" w:rsidR="00954A61" w:rsidRDefault="00B754E1" w:rsidP="00954A61">
            <w:pPr>
              <w:pStyle w:val="Day"/>
            </w:pPr>
            <w:r>
              <w:t>22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ED202E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F860A5" w14:textId="1E922A59" w:rsidR="00954A61" w:rsidRDefault="00B754E1" w:rsidP="00954A61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A09546" w14:textId="15D81209" w:rsidR="00954A61" w:rsidRDefault="00B754E1" w:rsidP="00954A61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8B77AC" w14:textId="1E43F756" w:rsidR="00954A61" w:rsidRDefault="00B754E1" w:rsidP="00954A61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7AC1C6" w14:textId="7E66585A" w:rsidR="00954A61" w:rsidRDefault="00B754E1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689CEC" w14:textId="54B50DE4" w:rsidR="00954A61" w:rsidRDefault="00B754E1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58FB54" w14:textId="56F4AAE3" w:rsidR="00954A61" w:rsidRDefault="00B754E1" w:rsidP="00954A61">
            <w:pPr>
              <w:pStyle w:val="Day"/>
            </w:pPr>
            <w: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AE8713" w14:textId="2C6410E2" w:rsidR="00954A61" w:rsidRDefault="00B754E1" w:rsidP="00954A61">
            <w:pPr>
              <w:pStyle w:val="Day"/>
            </w:pPr>
            <w:r>
              <w:t>26</w:t>
            </w:r>
          </w:p>
        </w:tc>
      </w:tr>
      <w:tr w:rsidR="00954A61" w14:paraId="6E8E94EF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5CD5E5" w14:textId="10EB5CD0" w:rsidR="00954A61" w:rsidRDefault="00B754E1" w:rsidP="00954A61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86AE6D" w14:textId="2C8A9369" w:rsidR="00954A61" w:rsidRDefault="00B754E1" w:rsidP="00954A61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DE4537" w14:textId="2488FDEE" w:rsidR="00954A61" w:rsidRDefault="00B754E1" w:rsidP="00954A61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1242F9" w14:textId="43B67F82" w:rsidR="00954A61" w:rsidRDefault="00B754E1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A004D5" w14:textId="698A3512" w:rsidR="00954A61" w:rsidRDefault="00B754E1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E5FF9A" w14:textId="3227BD26" w:rsidR="00954A61" w:rsidRDefault="00B754E1" w:rsidP="00954A61">
            <w:pPr>
              <w:pStyle w:val="Day"/>
            </w:pPr>
            <w: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8B6E77" w14:textId="2F5C9A98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19BBED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4B2DC4" w14:textId="0A5C3AC0" w:rsidR="00954A61" w:rsidRDefault="00BD522C" w:rsidP="00954A61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279AA8" w14:textId="1F4CADC6" w:rsidR="00954A61" w:rsidRDefault="00BD522C" w:rsidP="00954A61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6512CC" w14:textId="056820E1" w:rsidR="00954A61" w:rsidRDefault="00BD522C" w:rsidP="00954A61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8EE803" w14:textId="5E2F2366" w:rsidR="00954A61" w:rsidRDefault="00BD522C" w:rsidP="00954A61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679501" w14:textId="01FEAD52" w:rsidR="00954A61" w:rsidRDefault="00BD522C" w:rsidP="00954A61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CC2001" w14:textId="505F77C9" w:rsidR="00954A61" w:rsidRDefault="00BD522C" w:rsidP="00954A61">
            <w:pPr>
              <w:pStyle w:val="Day"/>
            </w:pPr>
            <w:r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F49BA1" w14:textId="39974E86" w:rsidR="00954A61" w:rsidRDefault="00BD522C" w:rsidP="00954A61">
            <w:pPr>
              <w:pStyle w:val="Day"/>
            </w:pPr>
            <w:r>
              <w:t>29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036474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317E60" w14:textId="795FE1E1" w:rsidR="00954A61" w:rsidRDefault="00BD522C" w:rsidP="00954A61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C9E03F" w14:textId="5E731666" w:rsidR="00954A61" w:rsidRDefault="00BD522C" w:rsidP="00954A61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ACB3A5" w14:textId="2F5D9134" w:rsidR="00954A61" w:rsidRDefault="00BD522C" w:rsidP="00954A61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7483DA" w14:textId="74032452" w:rsidR="00954A61" w:rsidRDefault="00BD522C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F323E6" w14:textId="1195C68B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B5295D" w14:textId="49C7D07A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00A388" w14:textId="705D63BA" w:rsidR="00954A61" w:rsidRDefault="00954A61" w:rsidP="00954A61">
            <w:pPr>
              <w:pStyle w:val="Day"/>
            </w:pPr>
          </w:p>
        </w:tc>
      </w:tr>
      <w:tr w:rsidR="00954A61" w14:paraId="6B21109D" w14:textId="77777777" w:rsidTr="00320C13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F490D4" w14:textId="6037D710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650688" w14:textId="02C87B89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B87070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BE5B24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BB67D7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8B955E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EE376E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D1293D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27DE6E" w14:textId="73FF5C29" w:rsidR="00954A61" w:rsidRDefault="00BD522C" w:rsidP="00954A61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D8D8D8" w:themeFill="background2" w:themeFillShade="E6"/>
          </w:tcPr>
          <w:p w14:paraId="618CF08F" w14:textId="06DFDE8E" w:rsidR="00954A61" w:rsidRDefault="00BD522C" w:rsidP="00954A61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F58C8A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1D8E3B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E65044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A20A95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7CD3B6" w14:textId="77777777" w:rsidR="00954A61" w:rsidRDefault="00954A61" w:rsidP="00954A61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D2E84C" w14:textId="77777777" w:rsidR="00954A61" w:rsidRDefault="00954A61" w:rsidP="00954A61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269D21" w14:textId="44BE251E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66B596" w14:textId="5425AF2D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50F09E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2BAEEC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E25F30" w14:textId="77777777" w:rsidR="00954A61" w:rsidRDefault="00954A61" w:rsidP="00954A61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6A8AE7" w14:textId="77777777" w:rsidR="00954A61" w:rsidRDefault="00954A61" w:rsidP="00954A61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5FB149" w14:textId="77777777" w:rsidR="00954A61" w:rsidRDefault="00954A61" w:rsidP="00954A61">
            <w:pPr>
              <w:pStyle w:val="Day"/>
            </w:pPr>
          </w:p>
        </w:tc>
      </w:tr>
    </w:tbl>
    <w:p w14:paraId="6E8741BB" w14:textId="224A043A" w:rsidR="00A70674" w:rsidRPr="00563F27" w:rsidRDefault="00A0538E" w:rsidP="00A0538E">
      <w:pPr>
        <w:pStyle w:val="Heading1"/>
        <w:rPr>
          <w:b w:val="0"/>
          <w:bCs w:val="0"/>
          <w:color w:val="000000" w:themeColor="text1"/>
        </w:rPr>
      </w:pPr>
      <w:r w:rsidRPr="00A0538E">
        <w:t>Important date</w:t>
      </w:r>
      <w:r w:rsidR="00D2517A">
        <w:t xml:space="preserve">s: </w:t>
      </w:r>
      <w:r w:rsidR="00D2517A" w:rsidRPr="008407CE">
        <w:rPr>
          <w:b w:val="0"/>
          <w:bCs w:val="0"/>
          <w:color w:val="000000" w:themeColor="text1"/>
          <w:shd w:val="clear" w:color="auto" w:fill="BEF15C" w:themeFill="accent5" w:themeFillTint="99"/>
        </w:rPr>
        <w:t xml:space="preserve">Aug 17 – Interest Meeting </w:t>
      </w:r>
      <w:r w:rsidR="00783B8F" w:rsidRPr="008407CE">
        <w:rPr>
          <w:b w:val="0"/>
          <w:bCs w:val="0"/>
          <w:color w:val="000000" w:themeColor="text1"/>
          <w:shd w:val="clear" w:color="auto" w:fill="BEF15C" w:themeFill="accent5" w:themeFillTint="99"/>
        </w:rPr>
        <w:t>10 am</w:t>
      </w:r>
      <w:r w:rsidR="00D2517A" w:rsidRPr="008407CE">
        <w:rPr>
          <w:b w:val="0"/>
          <w:bCs w:val="0"/>
          <w:color w:val="000000" w:themeColor="text1"/>
          <w:shd w:val="clear" w:color="auto" w:fill="BEF15C" w:themeFill="accent5" w:themeFillTint="99"/>
        </w:rPr>
        <w:t xml:space="preserve">, Aug 31 – Orientation </w:t>
      </w:r>
      <w:r w:rsidR="00783B8F" w:rsidRPr="008407CE">
        <w:rPr>
          <w:b w:val="0"/>
          <w:bCs w:val="0"/>
          <w:color w:val="000000" w:themeColor="text1"/>
          <w:shd w:val="clear" w:color="auto" w:fill="BEF15C" w:themeFill="accent5" w:themeFillTint="99"/>
        </w:rPr>
        <w:t>10 am</w:t>
      </w:r>
    </w:p>
    <w:p w14:paraId="4BB58D78" w14:textId="77777777" w:rsidR="00A70674" w:rsidRPr="00252276" w:rsidRDefault="00A0538E">
      <w:pPr>
        <w:pStyle w:val="Heading1"/>
        <w:rPr>
          <w:sz w:val="22"/>
          <w:szCs w:val="22"/>
        </w:rPr>
      </w:pPr>
      <w:r w:rsidRPr="00252276">
        <w:rPr>
          <w:sz w:val="22"/>
          <w:szCs w:val="22"/>
        </w:rPr>
        <w:t>Fall Semester Dates To-From</w:t>
      </w:r>
    </w:p>
    <w:tbl>
      <w:tblPr>
        <w:tblW w:w="0" w:type="auto"/>
        <w:shd w:val="clear" w:color="auto" w:fill="E462A6"/>
        <w:tblLook w:val="0600" w:firstRow="0" w:lastRow="0" w:firstColumn="0" w:lastColumn="0" w:noHBand="1" w:noVBand="1"/>
        <w:tblCaption w:val="Important Dates/Notes"/>
      </w:tblPr>
      <w:tblGrid>
        <w:gridCol w:w="10790"/>
      </w:tblGrid>
      <w:tr w:rsidR="00A70674" w14:paraId="35D5D288" w14:textId="77777777" w:rsidTr="006C1C46">
        <w:trPr>
          <w:trHeight w:val="288"/>
        </w:trPr>
        <w:tc>
          <w:tcPr>
            <w:tcW w:w="10790" w:type="dxa"/>
            <w:shd w:val="clear" w:color="auto" w:fill="E462A6"/>
            <w:vAlign w:val="center"/>
          </w:tcPr>
          <w:p w14:paraId="0F01097E" w14:textId="27FFAC03" w:rsidR="00A70674" w:rsidRDefault="002D1E9D" w:rsidP="005F677F">
            <w:pPr>
              <w:jc w:val="center"/>
            </w:pPr>
            <w:r w:rsidRPr="0001799B">
              <w:rPr>
                <w:color w:val="000000" w:themeColor="text1"/>
                <w:sz w:val="22"/>
                <w:szCs w:val="22"/>
              </w:rPr>
              <w:t>September 14</w:t>
            </w:r>
            <w:r w:rsidR="00252276" w:rsidRPr="0001799B">
              <w:rPr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01799B">
              <w:rPr>
                <w:color w:val="000000" w:themeColor="text1"/>
                <w:sz w:val="22"/>
                <w:szCs w:val="22"/>
              </w:rPr>
              <w:t xml:space="preserve"> – December 21</w:t>
            </w:r>
            <w:r w:rsidRPr="0001799B">
              <w:rPr>
                <w:color w:val="000000" w:themeColor="text1"/>
                <w:sz w:val="22"/>
                <w:szCs w:val="22"/>
                <w:vertAlign w:val="superscript"/>
              </w:rPr>
              <w:t>st</w:t>
            </w:r>
            <w:r w:rsidR="003F6502">
              <w:rPr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  <w:r w:rsidR="003F6502">
              <w:t>(Party)</w:t>
            </w:r>
          </w:p>
        </w:tc>
      </w:tr>
    </w:tbl>
    <w:p w14:paraId="66FA883E" w14:textId="77777777" w:rsidR="00A70674" w:rsidRPr="00252276" w:rsidRDefault="00A0538E">
      <w:pPr>
        <w:pStyle w:val="Heading1"/>
        <w:rPr>
          <w:sz w:val="22"/>
          <w:szCs w:val="22"/>
        </w:rPr>
      </w:pPr>
      <w:r w:rsidRPr="00252276">
        <w:rPr>
          <w:sz w:val="22"/>
          <w:szCs w:val="22"/>
        </w:rPr>
        <w:t>Spring Semester Dates To-From</w:t>
      </w:r>
    </w:p>
    <w:tbl>
      <w:tblPr>
        <w:tblW w:w="0" w:type="auto"/>
        <w:shd w:val="clear" w:color="auto" w:fill="7DCFDF" w:themeFill="accent3"/>
        <w:tblLook w:val="0600" w:firstRow="0" w:lastRow="0" w:firstColumn="0" w:lastColumn="0" w:noHBand="1" w:noVBand="1"/>
        <w:tblCaption w:val="Important Dates/Notes"/>
      </w:tblPr>
      <w:tblGrid>
        <w:gridCol w:w="10790"/>
      </w:tblGrid>
      <w:tr w:rsidR="00A70674" w14:paraId="04E839F8" w14:textId="77777777" w:rsidTr="006C1C46">
        <w:trPr>
          <w:trHeight w:val="288"/>
        </w:trPr>
        <w:tc>
          <w:tcPr>
            <w:tcW w:w="10790" w:type="dxa"/>
            <w:shd w:val="clear" w:color="auto" w:fill="FFD921" w:themeFill="accent2" w:themeFillShade="BF"/>
            <w:vAlign w:val="center"/>
          </w:tcPr>
          <w:p w14:paraId="34498E63" w14:textId="217F4629" w:rsidR="00A70674" w:rsidRPr="00252276" w:rsidRDefault="00252276" w:rsidP="005F677F">
            <w:pPr>
              <w:jc w:val="center"/>
            </w:pPr>
            <w:r w:rsidRPr="0001799B">
              <w:rPr>
                <w:color w:val="000000" w:themeColor="text1"/>
                <w:sz w:val="22"/>
                <w:szCs w:val="22"/>
              </w:rPr>
              <w:t>January 25</w:t>
            </w:r>
            <w:r w:rsidRPr="0001799B">
              <w:rPr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Pr="0001799B">
              <w:rPr>
                <w:color w:val="000000" w:themeColor="text1"/>
                <w:sz w:val="22"/>
                <w:szCs w:val="22"/>
              </w:rPr>
              <w:t xml:space="preserve"> – May 17</w:t>
            </w:r>
            <w:r w:rsidRPr="0001799B">
              <w:rPr>
                <w:color w:val="000000" w:themeColor="text1"/>
                <w:sz w:val="22"/>
                <w:szCs w:val="22"/>
                <w:vertAlign w:val="superscript"/>
              </w:rPr>
              <w:t>th</w:t>
            </w:r>
            <w:r w:rsidR="003F6502">
              <w:rPr>
                <w:color w:val="000000" w:themeColor="text1"/>
                <w:sz w:val="22"/>
                <w:szCs w:val="22"/>
                <w:vertAlign w:val="superscript"/>
              </w:rPr>
              <w:t xml:space="preserve"> </w:t>
            </w:r>
            <w:r w:rsidR="003F6502">
              <w:t>(Party)</w:t>
            </w:r>
          </w:p>
        </w:tc>
      </w:tr>
    </w:tbl>
    <w:p w14:paraId="5C0495F1" w14:textId="681C9462" w:rsidR="00A70674" w:rsidRPr="00252276" w:rsidRDefault="005C6725">
      <w:pPr>
        <w:pStyle w:val="Heading1"/>
        <w:rPr>
          <w:sz w:val="22"/>
          <w:szCs w:val="22"/>
        </w:rPr>
      </w:pPr>
      <w:r w:rsidRPr="00252276">
        <w:rPr>
          <w:sz w:val="22"/>
          <w:szCs w:val="22"/>
        </w:rPr>
        <w:t>No Class</w:t>
      </w:r>
    </w:p>
    <w:tbl>
      <w:tblPr>
        <w:tblW w:w="0" w:type="auto"/>
        <w:shd w:val="clear" w:color="auto" w:fill="FFD921" w:themeFill="accent2" w:themeFillShade="BF"/>
        <w:tblLook w:val="0600" w:firstRow="0" w:lastRow="0" w:firstColumn="0" w:lastColumn="0" w:noHBand="1" w:noVBand="1"/>
        <w:tblCaption w:val="Important Dates/Notes"/>
      </w:tblPr>
      <w:tblGrid>
        <w:gridCol w:w="10790"/>
      </w:tblGrid>
      <w:tr w:rsidR="00A70674" w14:paraId="0CF00897" w14:textId="77777777" w:rsidTr="006C1C46">
        <w:trPr>
          <w:trHeight w:val="288"/>
        </w:trPr>
        <w:tc>
          <w:tcPr>
            <w:tcW w:w="10790" w:type="dxa"/>
            <w:shd w:val="clear" w:color="auto" w:fill="7DCFDF" w:themeFill="accent3"/>
            <w:vAlign w:val="center"/>
          </w:tcPr>
          <w:p w14:paraId="36F916E4" w14:textId="7237F7F8" w:rsidR="00A70674" w:rsidRDefault="00E3240B" w:rsidP="005F677F">
            <w:pPr>
              <w:jc w:val="center"/>
            </w:pPr>
            <w:r w:rsidRPr="0001799B">
              <w:rPr>
                <w:color w:val="000000" w:themeColor="text1"/>
                <w:sz w:val="22"/>
                <w:szCs w:val="22"/>
              </w:rPr>
              <w:t xml:space="preserve"> </w:t>
            </w:r>
            <w:r w:rsidR="0019478A" w:rsidRPr="0001799B">
              <w:rPr>
                <w:color w:val="000000" w:themeColor="text1"/>
                <w:sz w:val="22"/>
                <w:szCs w:val="22"/>
              </w:rPr>
              <w:t xml:space="preserve">February 15, </w:t>
            </w:r>
            <w:r w:rsidRPr="0001799B">
              <w:rPr>
                <w:color w:val="000000" w:themeColor="text1"/>
                <w:sz w:val="22"/>
                <w:szCs w:val="22"/>
              </w:rPr>
              <w:t>March 29</w:t>
            </w:r>
          </w:p>
        </w:tc>
      </w:tr>
    </w:tbl>
    <w:p w14:paraId="6F864193" w14:textId="77777777" w:rsidR="00D261F4" w:rsidRDefault="00D261F4">
      <w:pPr>
        <w:pStyle w:val="NoSpacing"/>
      </w:pPr>
    </w:p>
    <w:p w14:paraId="4DDAE8B4" w14:textId="4263A38E" w:rsidR="00437E21" w:rsidRPr="00252276" w:rsidRDefault="00437E21">
      <w:pPr>
        <w:pStyle w:val="NoSpacing"/>
        <w:rPr>
          <w:b/>
          <w:bCs/>
          <w:sz w:val="22"/>
          <w:szCs w:val="22"/>
        </w:rPr>
      </w:pPr>
      <w:r w:rsidRPr="00252276">
        <w:rPr>
          <w:b/>
          <w:bCs/>
          <w:sz w:val="22"/>
          <w:szCs w:val="22"/>
        </w:rPr>
        <w:t>Field Trip Days</w:t>
      </w:r>
    </w:p>
    <w:tbl>
      <w:tblPr>
        <w:tblStyle w:val="TableGrid"/>
        <w:tblW w:w="10826" w:type="dxa"/>
        <w:shd w:val="clear" w:color="auto" w:fill="BC89C9" w:themeFill="accent6" w:themeFillTint="99"/>
        <w:tblLook w:val="04A0" w:firstRow="1" w:lastRow="0" w:firstColumn="1" w:lastColumn="0" w:noHBand="0" w:noVBand="1"/>
      </w:tblPr>
      <w:tblGrid>
        <w:gridCol w:w="10826"/>
      </w:tblGrid>
      <w:tr w:rsidR="004D4CFD" w14:paraId="0DEB313E" w14:textId="77777777" w:rsidTr="00164421">
        <w:trPr>
          <w:trHeight w:hRule="exact" w:val="288"/>
        </w:trPr>
        <w:tc>
          <w:tcPr>
            <w:tcW w:w="10826" w:type="dxa"/>
            <w:tcBorders>
              <w:top w:val="nil"/>
              <w:left w:val="nil"/>
              <w:bottom w:val="nil"/>
              <w:right w:val="nil"/>
            </w:tcBorders>
            <w:shd w:val="clear" w:color="auto" w:fill="BC89C9" w:themeFill="accent6" w:themeFillTint="99"/>
          </w:tcPr>
          <w:p w14:paraId="7C8F0AA7" w14:textId="77777777" w:rsidR="004D4CFD" w:rsidRPr="00364935" w:rsidRDefault="004D4CFD" w:rsidP="004D4CFD">
            <w:pPr>
              <w:pStyle w:val="NoSpacing"/>
              <w:shd w:val="clear" w:color="auto" w:fill="BC89C9" w:themeFill="accent6" w:themeFillTint="99"/>
              <w:jc w:val="center"/>
              <w:rPr>
                <w:sz w:val="22"/>
                <w:szCs w:val="22"/>
              </w:rPr>
            </w:pPr>
            <w:r w:rsidRPr="0001799B">
              <w:rPr>
                <w:color w:val="000000" w:themeColor="text1"/>
                <w:sz w:val="22"/>
                <w:szCs w:val="22"/>
              </w:rPr>
              <w:t>Oct 19, Nov 16, Dec 14, Feb 22, Mar 22, Apr 19 (Dates subject to change)</w:t>
            </w:r>
          </w:p>
          <w:p w14:paraId="487D6727" w14:textId="28CDB473" w:rsidR="004D4CFD" w:rsidRDefault="004D4CFD" w:rsidP="004D4CFD">
            <w:pPr>
              <w:pStyle w:val="NoSpacing"/>
              <w:tabs>
                <w:tab w:val="left" w:pos="9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</w:p>
        </w:tc>
      </w:tr>
    </w:tbl>
    <w:p w14:paraId="0F2FE172" w14:textId="3C780B56" w:rsidR="005D761C" w:rsidRDefault="005D761C" w:rsidP="004D4CFD">
      <w:pPr>
        <w:pStyle w:val="NoSpacing"/>
        <w:shd w:val="clear" w:color="auto" w:fill="FFFFFF" w:themeFill="background1"/>
        <w:rPr>
          <w:b/>
          <w:bCs/>
          <w:color w:val="BC89C9" w:themeColor="accent6" w:themeTint="99"/>
        </w:rPr>
      </w:pPr>
    </w:p>
    <w:sectPr w:rsidR="005D761C" w:rsidSect="00995BAC"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F9740" w14:textId="77777777" w:rsidR="00810F00" w:rsidRDefault="00810F00" w:rsidP="00337E14">
      <w:pPr>
        <w:spacing w:after="0"/>
      </w:pPr>
      <w:r>
        <w:separator/>
      </w:r>
    </w:p>
  </w:endnote>
  <w:endnote w:type="continuationSeparator" w:id="0">
    <w:p w14:paraId="41ED976F" w14:textId="77777777" w:rsidR="00810F00" w:rsidRDefault="00810F00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D847" w14:textId="77777777" w:rsidR="00810F00" w:rsidRDefault="00810F00" w:rsidP="00337E14">
      <w:pPr>
        <w:spacing w:after="0"/>
      </w:pPr>
      <w:r>
        <w:separator/>
      </w:r>
    </w:p>
  </w:footnote>
  <w:footnote w:type="continuationSeparator" w:id="0">
    <w:p w14:paraId="7532186E" w14:textId="77777777" w:rsidR="00810F00" w:rsidRDefault="00810F00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EF"/>
    <w:rsid w:val="00013C75"/>
    <w:rsid w:val="0001799B"/>
    <w:rsid w:val="00036832"/>
    <w:rsid w:val="000A6191"/>
    <w:rsid w:val="000B4FEF"/>
    <w:rsid w:val="000B5724"/>
    <w:rsid w:val="000C0513"/>
    <w:rsid w:val="000C65AC"/>
    <w:rsid w:val="000D39E2"/>
    <w:rsid w:val="000D6EFE"/>
    <w:rsid w:val="000E7D2E"/>
    <w:rsid w:val="00137F1A"/>
    <w:rsid w:val="00164421"/>
    <w:rsid w:val="00177845"/>
    <w:rsid w:val="00191999"/>
    <w:rsid w:val="0019478A"/>
    <w:rsid w:val="001972ED"/>
    <w:rsid w:val="001E4A0E"/>
    <w:rsid w:val="00223B9D"/>
    <w:rsid w:val="00223D4D"/>
    <w:rsid w:val="00246E8A"/>
    <w:rsid w:val="00252276"/>
    <w:rsid w:val="002542FD"/>
    <w:rsid w:val="00293D65"/>
    <w:rsid w:val="002D1E9D"/>
    <w:rsid w:val="002D5320"/>
    <w:rsid w:val="002D65C0"/>
    <w:rsid w:val="002E2982"/>
    <w:rsid w:val="0030705A"/>
    <w:rsid w:val="00312BBA"/>
    <w:rsid w:val="00320C13"/>
    <w:rsid w:val="00337E14"/>
    <w:rsid w:val="00344936"/>
    <w:rsid w:val="003522B7"/>
    <w:rsid w:val="00364935"/>
    <w:rsid w:val="00366921"/>
    <w:rsid w:val="00397F06"/>
    <w:rsid w:val="003A21AC"/>
    <w:rsid w:val="003C14C4"/>
    <w:rsid w:val="003D7A19"/>
    <w:rsid w:val="003E7366"/>
    <w:rsid w:val="003F6502"/>
    <w:rsid w:val="004033D7"/>
    <w:rsid w:val="00435D2F"/>
    <w:rsid w:val="00437E21"/>
    <w:rsid w:val="0044315E"/>
    <w:rsid w:val="004722B0"/>
    <w:rsid w:val="004A6647"/>
    <w:rsid w:val="004A6C50"/>
    <w:rsid w:val="004B430E"/>
    <w:rsid w:val="004D4CFD"/>
    <w:rsid w:val="004D5C06"/>
    <w:rsid w:val="004F5BCA"/>
    <w:rsid w:val="004F670E"/>
    <w:rsid w:val="004F683C"/>
    <w:rsid w:val="005055CC"/>
    <w:rsid w:val="00505F6E"/>
    <w:rsid w:val="00531BC0"/>
    <w:rsid w:val="00532D4D"/>
    <w:rsid w:val="005416FC"/>
    <w:rsid w:val="00563F27"/>
    <w:rsid w:val="0058199D"/>
    <w:rsid w:val="0058421F"/>
    <w:rsid w:val="005B3FB6"/>
    <w:rsid w:val="005C6725"/>
    <w:rsid w:val="005D761C"/>
    <w:rsid w:val="005F677F"/>
    <w:rsid w:val="00605646"/>
    <w:rsid w:val="00622951"/>
    <w:rsid w:val="00642E3A"/>
    <w:rsid w:val="00687EF0"/>
    <w:rsid w:val="006C1C46"/>
    <w:rsid w:val="006E7372"/>
    <w:rsid w:val="006F1D3C"/>
    <w:rsid w:val="006F3ACD"/>
    <w:rsid w:val="00700A6E"/>
    <w:rsid w:val="007476DE"/>
    <w:rsid w:val="00783B8F"/>
    <w:rsid w:val="007F75C5"/>
    <w:rsid w:val="00810F00"/>
    <w:rsid w:val="0081420B"/>
    <w:rsid w:val="0081537B"/>
    <w:rsid w:val="00833F84"/>
    <w:rsid w:val="008407CE"/>
    <w:rsid w:val="008717D1"/>
    <w:rsid w:val="008748F8"/>
    <w:rsid w:val="0088563D"/>
    <w:rsid w:val="00891AC9"/>
    <w:rsid w:val="00892B99"/>
    <w:rsid w:val="008D4165"/>
    <w:rsid w:val="008E57A4"/>
    <w:rsid w:val="008E705C"/>
    <w:rsid w:val="009035EA"/>
    <w:rsid w:val="00954A61"/>
    <w:rsid w:val="009578CB"/>
    <w:rsid w:val="00985665"/>
    <w:rsid w:val="00993AFD"/>
    <w:rsid w:val="00995BAC"/>
    <w:rsid w:val="00996198"/>
    <w:rsid w:val="009C49F3"/>
    <w:rsid w:val="009D4515"/>
    <w:rsid w:val="009F65F2"/>
    <w:rsid w:val="00A0538E"/>
    <w:rsid w:val="00A15338"/>
    <w:rsid w:val="00A218AB"/>
    <w:rsid w:val="00A4405D"/>
    <w:rsid w:val="00A70674"/>
    <w:rsid w:val="00A73577"/>
    <w:rsid w:val="00A875D8"/>
    <w:rsid w:val="00AF01CB"/>
    <w:rsid w:val="00B00052"/>
    <w:rsid w:val="00B03FCB"/>
    <w:rsid w:val="00B26FA3"/>
    <w:rsid w:val="00B31C2B"/>
    <w:rsid w:val="00B754E1"/>
    <w:rsid w:val="00B87917"/>
    <w:rsid w:val="00B87BA8"/>
    <w:rsid w:val="00BD4C1E"/>
    <w:rsid w:val="00BD522C"/>
    <w:rsid w:val="00BD721B"/>
    <w:rsid w:val="00C2181B"/>
    <w:rsid w:val="00C606FF"/>
    <w:rsid w:val="00C65071"/>
    <w:rsid w:val="00C74996"/>
    <w:rsid w:val="00CA1F26"/>
    <w:rsid w:val="00CB1296"/>
    <w:rsid w:val="00D14F21"/>
    <w:rsid w:val="00D15461"/>
    <w:rsid w:val="00D2517A"/>
    <w:rsid w:val="00D261F4"/>
    <w:rsid w:val="00D35DA8"/>
    <w:rsid w:val="00D55615"/>
    <w:rsid w:val="00D626FC"/>
    <w:rsid w:val="00D75675"/>
    <w:rsid w:val="00D944C7"/>
    <w:rsid w:val="00DC63FC"/>
    <w:rsid w:val="00DE3B4C"/>
    <w:rsid w:val="00DF6804"/>
    <w:rsid w:val="00E059F8"/>
    <w:rsid w:val="00E118A4"/>
    <w:rsid w:val="00E156C9"/>
    <w:rsid w:val="00E3240B"/>
    <w:rsid w:val="00E449AD"/>
    <w:rsid w:val="00E60EF6"/>
    <w:rsid w:val="00E63E1B"/>
    <w:rsid w:val="00E94D0D"/>
    <w:rsid w:val="00E96716"/>
    <w:rsid w:val="00EC16F9"/>
    <w:rsid w:val="00ED7C5E"/>
    <w:rsid w:val="00F04882"/>
    <w:rsid w:val="00F45140"/>
    <w:rsid w:val="00F55EA6"/>
    <w:rsid w:val="00F630B1"/>
    <w:rsid w:val="00F77E4A"/>
    <w:rsid w:val="00F82F92"/>
    <w:rsid w:val="00FA4B69"/>
    <w:rsid w:val="00FB5FA5"/>
    <w:rsid w:val="00FC1BE4"/>
    <w:rsid w:val="00FC487B"/>
    <w:rsid w:val="00FD6D8F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285BC5"/>
  <w15:chartTrackingRefBased/>
  <w15:docId w15:val="{8663199C-B73A-4632-A5FB-2F1BFD8B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1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615"/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615"/>
  </w:style>
  <w:style w:type="paragraph" w:customStyle="1" w:styleId="Week">
    <w:name w:val="Week"/>
    <w:basedOn w:val="Normal"/>
    <w:qFormat/>
    <w:rsid w:val="00F04882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F45140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F45140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cho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34EF3-3861-4183-9AAD-2F2B2EFE50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526E01A8-581C-4DAC-8537-BE67EAF8D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9E973A-89B7-402D-B313-DB2E05D641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calendar.dotx</Template>
  <TotalTime>80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Schoonover</dc:creator>
  <cp:keywords/>
  <dc:description/>
  <cp:lastModifiedBy>Barbara Schoonover</cp:lastModifiedBy>
  <cp:revision>52</cp:revision>
  <cp:lastPrinted>2026-04-03T16:15:00Z</cp:lastPrinted>
  <dcterms:created xsi:type="dcterms:W3CDTF">2026-02-19T20:49:00Z</dcterms:created>
  <dcterms:modified xsi:type="dcterms:W3CDTF">2026-04-23T21:26:00Z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GrammarlyDocumentId">
    <vt:lpwstr>adae017c-c92d-4b25-a8ec-cb33949392e7</vt:lpwstr>
  </property>
</Properties>
</file>